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BB4A" w14:textId="624C0E5F" w:rsidR="00BA00AB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REDHED</w:t>
      </w: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8F174E">
        <w:rPr>
          <w:rFonts w:ascii="Times New Roman" w:hAnsi="Times New Roman" w:cs="Times New Roman"/>
          <w:sz w:val="24"/>
          <w:szCs w:val="24"/>
        </w:rPr>
        <w:t>fl</w:t>
      </w:r>
      <w:r>
        <w:rPr>
          <w:rFonts w:ascii="Times New Roman" w:hAnsi="Times New Roman" w:cs="Times New Roman"/>
          <w:sz w:val="24"/>
          <w:szCs w:val="24"/>
        </w:rPr>
        <w:t>.1507)</w:t>
      </w:r>
    </w:p>
    <w:p w14:paraId="77491FFB" w14:textId="3179D14C" w:rsid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Hutton Bushell, Yorkshire.</w:t>
      </w:r>
    </w:p>
    <w:p w14:paraId="295F1984" w14:textId="4062ACAD" w:rsid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74CE1" w14:textId="759D1A05" w:rsid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FC1A32" w14:textId="01295DFC" w:rsid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Jan.1507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2B07421F" w14:textId="5080743B" w:rsid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F7E006" w14:textId="425A2D95" w:rsid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37A15" w14:textId="6FB0714F" w:rsidR="004265C1" w:rsidRPr="004265C1" w:rsidRDefault="004265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sectPr w:rsidR="004265C1" w:rsidRPr="004265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45088" w14:textId="77777777" w:rsidR="004265C1" w:rsidRDefault="004265C1" w:rsidP="009139A6">
      <w:r>
        <w:separator/>
      </w:r>
    </w:p>
  </w:endnote>
  <w:endnote w:type="continuationSeparator" w:id="0">
    <w:p w14:paraId="44B1B135" w14:textId="77777777" w:rsidR="004265C1" w:rsidRDefault="004265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51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81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5CF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60809" w14:textId="77777777" w:rsidR="004265C1" w:rsidRDefault="004265C1" w:rsidP="009139A6">
      <w:r>
        <w:separator/>
      </w:r>
    </w:p>
  </w:footnote>
  <w:footnote w:type="continuationSeparator" w:id="0">
    <w:p w14:paraId="79C1332C" w14:textId="77777777" w:rsidR="004265C1" w:rsidRDefault="004265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E3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92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74D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C1"/>
    <w:rsid w:val="000666E0"/>
    <w:rsid w:val="002510B7"/>
    <w:rsid w:val="004265C1"/>
    <w:rsid w:val="005C130B"/>
    <w:rsid w:val="00826F5C"/>
    <w:rsid w:val="008F174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B1010"/>
  <w15:chartTrackingRefBased/>
  <w15:docId w15:val="{59790994-4386-4178-B5A8-9C6CA44A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2021-08-04T06:57:00Z</dcterms:created>
  <dcterms:modified xsi:type="dcterms:W3CDTF">2021-08-04T07:00:00Z</dcterms:modified>
</cp:coreProperties>
</file>