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7D907" w14:textId="1C83D8E7" w:rsidR="00BA00AB" w:rsidRDefault="006E0D4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REDHED</w:t>
      </w:r>
      <w:r>
        <w:rPr>
          <w:rFonts w:ascii="Times New Roman" w:hAnsi="Times New Roman" w:cs="Times New Roman"/>
          <w:sz w:val="24"/>
          <w:szCs w:val="24"/>
        </w:rPr>
        <w:t xml:space="preserve">       (d.1463-4)</w:t>
      </w:r>
    </w:p>
    <w:p w14:paraId="0924CEF1" w14:textId="3B0C0ACD" w:rsidR="006E0D44" w:rsidRDefault="006E0D4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Aton (? Aughton, Yorkshire).</w:t>
      </w:r>
    </w:p>
    <w:p w14:paraId="58071EF5" w14:textId="243B7798" w:rsidR="006E0D44" w:rsidRDefault="006E0D4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67CCDA" w14:textId="612A775F" w:rsidR="006E0D44" w:rsidRDefault="006E0D4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326FD9" w14:textId="6F93C21E" w:rsidR="006E0D44" w:rsidRDefault="006E0D4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Aug.1463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p.137)</w:t>
      </w:r>
    </w:p>
    <w:p w14:paraId="128AFE93" w14:textId="3FB3F176" w:rsidR="006E0D44" w:rsidRDefault="006E0D4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Nov.1464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75432058" w14:textId="2B3CC010" w:rsidR="006E0D44" w:rsidRDefault="006E0D4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A0F576" w14:textId="3DF58CEE" w:rsidR="006E0D44" w:rsidRDefault="006E0D4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2C50DE" w14:textId="2FFDC30E" w:rsidR="006E0D44" w:rsidRPr="006E0D44" w:rsidRDefault="006E0D4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2021</w:t>
      </w:r>
    </w:p>
    <w:sectPr w:rsidR="006E0D44" w:rsidRPr="006E0D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5AA82" w14:textId="77777777" w:rsidR="006E0D44" w:rsidRDefault="006E0D44" w:rsidP="009139A6">
      <w:r>
        <w:separator/>
      </w:r>
    </w:p>
  </w:endnote>
  <w:endnote w:type="continuationSeparator" w:id="0">
    <w:p w14:paraId="4CC23423" w14:textId="77777777" w:rsidR="006E0D44" w:rsidRDefault="006E0D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BCA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8FB7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705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DA80E" w14:textId="77777777" w:rsidR="006E0D44" w:rsidRDefault="006E0D44" w:rsidP="009139A6">
      <w:r>
        <w:separator/>
      </w:r>
    </w:p>
  </w:footnote>
  <w:footnote w:type="continuationSeparator" w:id="0">
    <w:p w14:paraId="004B4F08" w14:textId="77777777" w:rsidR="006E0D44" w:rsidRDefault="006E0D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6DC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5A6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F44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D44"/>
    <w:rsid w:val="000666E0"/>
    <w:rsid w:val="002510B7"/>
    <w:rsid w:val="005C130B"/>
    <w:rsid w:val="006E0D4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DDAD1"/>
  <w15:chartTrackingRefBased/>
  <w15:docId w15:val="{C48DA992-E1CD-4358-A977-9CA70D8C9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6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2021-08-04T06:51:00Z</dcterms:created>
  <dcterms:modified xsi:type="dcterms:W3CDTF">2021-08-04T06:57:00Z</dcterms:modified>
</cp:coreProperties>
</file>