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B2F" w:rsidRDefault="00BD1B2F" w:rsidP="00BD1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REDGRAVE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D1B2F" w:rsidRDefault="00BD1B2F" w:rsidP="00BD1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Hempnall</w:t>
      </w:r>
      <w:proofErr w:type="spellEnd"/>
      <w:r>
        <w:rPr>
          <w:rFonts w:ascii="Times New Roman" w:hAnsi="Times New Roman" w:cs="Times New Roman"/>
        </w:rPr>
        <w:t>, Norfolk. Husbandman.</w:t>
      </w:r>
    </w:p>
    <w:p w:rsidR="00BD1B2F" w:rsidRDefault="00BD1B2F" w:rsidP="00BD1B2F">
      <w:pPr>
        <w:rPr>
          <w:rFonts w:ascii="Times New Roman" w:hAnsi="Times New Roman" w:cs="Times New Roman"/>
        </w:rPr>
      </w:pPr>
    </w:p>
    <w:p w:rsidR="00BD1B2F" w:rsidRDefault="00BD1B2F" w:rsidP="00BD1B2F">
      <w:pPr>
        <w:rPr>
          <w:rFonts w:ascii="Times New Roman" w:hAnsi="Times New Roman" w:cs="Times New Roman"/>
        </w:rPr>
      </w:pPr>
    </w:p>
    <w:p w:rsidR="00BD1B2F" w:rsidRDefault="00BD1B2F" w:rsidP="00BD1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Fyncham</w:t>
      </w:r>
      <w:proofErr w:type="spellEnd"/>
      <w:r>
        <w:rPr>
          <w:rFonts w:ascii="Times New Roman" w:hAnsi="Times New Roman" w:cs="Times New Roman"/>
        </w:rPr>
        <w:t>, senior(q.v.), and Thomas Wolman(q.v.) brought a plaint</w:t>
      </w:r>
    </w:p>
    <w:p w:rsidR="00BD1B2F" w:rsidRDefault="00BD1B2F" w:rsidP="00BD1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him and John Thorn of Long Stratton(q.v.).</w:t>
      </w:r>
    </w:p>
    <w:p w:rsidR="00BD1B2F" w:rsidRDefault="00BD1B2F" w:rsidP="00BD1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BD1B2F" w:rsidRDefault="00BD1B2F" w:rsidP="00BD1B2F">
      <w:pPr>
        <w:rPr>
          <w:rFonts w:ascii="Times New Roman" w:hAnsi="Times New Roman" w:cs="Times New Roman"/>
        </w:rPr>
      </w:pPr>
    </w:p>
    <w:p w:rsidR="00BD1B2F" w:rsidRDefault="00BD1B2F" w:rsidP="00BD1B2F">
      <w:pPr>
        <w:rPr>
          <w:rFonts w:ascii="Times New Roman" w:hAnsi="Times New Roman" w:cs="Times New Roman"/>
        </w:rPr>
      </w:pPr>
    </w:p>
    <w:p w:rsidR="00BD1B2F" w:rsidRDefault="00BD1B2F" w:rsidP="00BD1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November 2017</w:t>
      </w:r>
    </w:p>
    <w:p w:rsidR="006B2F86" w:rsidRPr="00E71FC3" w:rsidRDefault="00BD1B2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1B2F" w:rsidRDefault="00BD1B2F" w:rsidP="00E71FC3">
      <w:r>
        <w:separator/>
      </w:r>
    </w:p>
  </w:endnote>
  <w:endnote w:type="continuationSeparator" w:id="0">
    <w:p w:rsidR="00BD1B2F" w:rsidRDefault="00BD1B2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1B2F" w:rsidRDefault="00BD1B2F" w:rsidP="00E71FC3">
      <w:r>
        <w:separator/>
      </w:r>
    </w:p>
  </w:footnote>
  <w:footnote w:type="continuationSeparator" w:id="0">
    <w:p w:rsidR="00BD1B2F" w:rsidRDefault="00BD1B2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2F"/>
    <w:rsid w:val="001A7C09"/>
    <w:rsid w:val="00577BD5"/>
    <w:rsid w:val="00656CBA"/>
    <w:rsid w:val="006A1F77"/>
    <w:rsid w:val="00733BE7"/>
    <w:rsid w:val="00AB52E8"/>
    <w:rsid w:val="00B16D3F"/>
    <w:rsid w:val="00BB41AC"/>
    <w:rsid w:val="00BD1B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0673E1-58EF-4834-ADDA-97E2B0CE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1B2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2017-11-11T21:23:00Z</dcterms:created>
  <dcterms:modified xsi:type="dcterms:W3CDTF">2017-11-11T21:24:00Z</dcterms:modified>
</cp:coreProperties>
</file>