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6D0F2" w14:textId="77777777" w:rsidR="006A3183" w:rsidRDefault="006A3183" w:rsidP="006A31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REDGRAVE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0FDA9BD9" w14:textId="77777777" w:rsidR="006A3183" w:rsidRDefault="006A3183" w:rsidP="006A31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 Chaplain.</w:t>
      </w:r>
    </w:p>
    <w:p w14:paraId="509995B1" w14:textId="77777777" w:rsidR="006A3183" w:rsidRDefault="006A3183" w:rsidP="006A31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109A8B" w14:textId="77777777" w:rsidR="006A3183" w:rsidRDefault="006A3183" w:rsidP="006A31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0587E9" w14:textId="77777777" w:rsidR="006A3183" w:rsidRDefault="006A3183" w:rsidP="006A31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Oct.1400</w:t>
      </w:r>
      <w:r>
        <w:rPr>
          <w:rFonts w:ascii="Times New Roman" w:hAnsi="Times New Roman" w:cs="Times New Roman"/>
          <w:sz w:val="24"/>
          <w:szCs w:val="24"/>
        </w:rPr>
        <w:tab/>
        <w:t xml:space="preserve">John Fuller,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parish, made him his sole executor.</w:t>
      </w:r>
    </w:p>
    <w:p w14:paraId="0E3BBF14" w14:textId="77777777" w:rsidR="006A3183" w:rsidRDefault="006A3183" w:rsidP="006A31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(“Life and Death: A Study of the Wills and Testaments of Men and Women</w:t>
      </w:r>
    </w:p>
    <w:p w14:paraId="251E160B" w14:textId="77777777" w:rsidR="006A3183" w:rsidRDefault="006A3183" w:rsidP="006A31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</w:t>
      </w:r>
    </w:p>
    <w:p w14:paraId="0E406B2E" w14:textId="77777777" w:rsidR="006A3183" w:rsidRDefault="006A3183" w:rsidP="006A3183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Centuries” Robert A. Wood.  Ph.D. Thesis, Royal Holloway, University</w:t>
      </w:r>
    </w:p>
    <w:p w14:paraId="585C8C9D" w14:textId="77777777" w:rsidR="006A3183" w:rsidRDefault="006A3183" w:rsidP="006A3183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London, 2012, p.52)</w:t>
      </w:r>
    </w:p>
    <w:p w14:paraId="718B591F" w14:textId="77777777" w:rsidR="006A3183" w:rsidRDefault="006A3183" w:rsidP="006A31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E6DE4B" w14:textId="77777777" w:rsidR="006A3183" w:rsidRDefault="006A3183" w:rsidP="006A31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EAA99A" w14:textId="77777777" w:rsidR="006A3183" w:rsidRDefault="006A3183" w:rsidP="006A31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April 2021</w:t>
      </w:r>
    </w:p>
    <w:p w14:paraId="2FDC73B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4E54B" w14:textId="77777777" w:rsidR="006A3183" w:rsidRDefault="006A3183" w:rsidP="009139A6">
      <w:r>
        <w:separator/>
      </w:r>
    </w:p>
  </w:endnote>
  <w:endnote w:type="continuationSeparator" w:id="0">
    <w:p w14:paraId="273F1C2B" w14:textId="77777777" w:rsidR="006A3183" w:rsidRDefault="006A318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E58A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B069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A2D0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07D57" w14:textId="77777777" w:rsidR="006A3183" w:rsidRDefault="006A3183" w:rsidP="009139A6">
      <w:r>
        <w:separator/>
      </w:r>
    </w:p>
  </w:footnote>
  <w:footnote w:type="continuationSeparator" w:id="0">
    <w:p w14:paraId="64E6EECC" w14:textId="77777777" w:rsidR="006A3183" w:rsidRDefault="006A318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450C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A5FA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292B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183"/>
    <w:rsid w:val="000666E0"/>
    <w:rsid w:val="002510B7"/>
    <w:rsid w:val="005C130B"/>
    <w:rsid w:val="006A3183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7DCE8"/>
  <w15:chartTrackingRefBased/>
  <w15:docId w15:val="{870299A2-87B5-48AC-8F0E-65735BCE3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2021-04-27T14:06:00Z</dcterms:created>
  <dcterms:modified xsi:type="dcterms:W3CDTF">2021-04-27T14:06:00Z</dcterms:modified>
</cp:coreProperties>
</file>