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A401A" w14:textId="77777777" w:rsidR="00542BEB" w:rsidRDefault="00542BEB" w:rsidP="00542BE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REDGOLD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428A0787" w14:textId="77777777" w:rsidR="00542BEB" w:rsidRDefault="00542BEB" w:rsidP="00542BE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444F96F7" w14:textId="77777777" w:rsidR="00542BEB" w:rsidRDefault="00542BEB" w:rsidP="00542BE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C5F622A" w14:textId="77777777" w:rsidR="00542BEB" w:rsidRDefault="00542BEB" w:rsidP="00542BE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245B655" w14:textId="77777777" w:rsidR="00542BEB" w:rsidRDefault="00542BEB" w:rsidP="00542BE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>He was on the expedition to France, under the command of Sir John</w:t>
      </w:r>
    </w:p>
    <w:p w14:paraId="3770A2E3" w14:textId="77777777" w:rsidR="00542BEB" w:rsidRDefault="00542BEB" w:rsidP="00542BE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Blount(q.v.).</w:t>
      </w:r>
    </w:p>
    <w:p w14:paraId="7725A74B" w14:textId="77777777" w:rsidR="00542BEB" w:rsidRPr="00065994" w:rsidRDefault="00542BEB" w:rsidP="00542BEB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6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7A8FD75D" w14:textId="77777777" w:rsidR="00542BEB" w:rsidRDefault="00542BEB" w:rsidP="00542BEB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7B45F302" w14:textId="77777777" w:rsidR="00542BEB" w:rsidRDefault="00542BEB" w:rsidP="00542BE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588870B" w14:textId="77777777" w:rsidR="00542BEB" w:rsidRDefault="00542BEB" w:rsidP="00542BE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1B17974" w14:textId="77777777" w:rsidR="00542BEB" w:rsidRDefault="00542BEB" w:rsidP="00542BE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23 December 2023</w:t>
      </w:r>
    </w:p>
    <w:p w14:paraId="236DBF3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103BF" w14:textId="77777777" w:rsidR="00542BEB" w:rsidRDefault="00542BEB" w:rsidP="009139A6">
      <w:r>
        <w:separator/>
      </w:r>
    </w:p>
  </w:endnote>
  <w:endnote w:type="continuationSeparator" w:id="0">
    <w:p w14:paraId="7250E55D" w14:textId="77777777" w:rsidR="00542BEB" w:rsidRDefault="00542BE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7006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B46B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93B6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FB5A4" w14:textId="77777777" w:rsidR="00542BEB" w:rsidRDefault="00542BEB" w:rsidP="009139A6">
      <w:r>
        <w:separator/>
      </w:r>
    </w:p>
  </w:footnote>
  <w:footnote w:type="continuationSeparator" w:id="0">
    <w:p w14:paraId="08F34A06" w14:textId="77777777" w:rsidR="00542BEB" w:rsidRDefault="00542BE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0FF5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67A7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3CE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BEB"/>
    <w:rsid w:val="000666E0"/>
    <w:rsid w:val="002510B7"/>
    <w:rsid w:val="00542BEB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F34FF"/>
  <w15:chartTrackingRefBased/>
  <w15:docId w15:val="{37A2F4C4-C657-47C8-A220-8C2C9C837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2024-02-23T20:14:00Z</dcterms:created>
  <dcterms:modified xsi:type="dcterms:W3CDTF">2024-02-23T20:15:00Z</dcterms:modified>
</cp:coreProperties>
</file>