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5BDEE" w14:textId="7F8F47E6" w:rsidR="00A45949" w:rsidRDefault="00A45949" w:rsidP="00A45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REDEWYLL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</w:t>
      </w:r>
      <w:r>
        <w:rPr>
          <w:rFonts w:ascii="Times New Roman" w:hAnsi="Times New Roman" w:cs="Times New Roman"/>
          <w:sz w:val="24"/>
          <w:szCs w:val="24"/>
        </w:rPr>
        <w:t>14)</w:t>
      </w:r>
    </w:p>
    <w:p w14:paraId="42143B76" w14:textId="77777777" w:rsidR="00A45949" w:rsidRDefault="00A45949" w:rsidP="00A45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1D39FC34" w14:textId="77777777" w:rsidR="00A45949" w:rsidRDefault="00A45949" w:rsidP="00A459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8D24AA" w14:textId="77777777" w:rsidR="00A45949" w:rsidRDefault="00A45949" w:rsidP="00A459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C47C6D" w14:textId="7F4C54F9" w:rsidR="00A45949" w:rsidRDefault="00A45949" w:rsidP="00A45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tonsure.   </w:t>
      </w:r>
    </w:p>
    <w:p w14:paraId="1DE6464E" w14:textId="77777777" w:rsidR="00A45949" w:rsidRDefault="00A45949" w:rsidP="00A4594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(“Stafford Register” pp.435 and 426)</w:t>
      </w:r>
    </w:p>
    <w:p w14:paraId="2623D69C" w14:textId="77777777" w:rsidR="00A45949" w:rsidRDefault="00A45949" w:rsidP="00A459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ECE1F5" w14:textId="77777777" w:rsidR="00A45949" w:rsidRDefault="00A45949" w:rsidP="00A459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A55230" w14:textId="77777777" w:rsidR="00A45949" w:rsidRDefault="00A45949" w:rsidP="00A45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2021</w:t>
      </w:r>
    </w:p>
    <w:p w14:paraId="19773550" w14:textId="124EE1A5" w:rsidR="00BA00AB" w:rsidRPr="00A4594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459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1CE06" w14:textId="77777777" w:rsidR="00A45949" w:rsidRDefault="00A45949" w:rsidP="009139A6">
      <w:r>
        <w:separator/>
      </w:r>
    </w:p>
  </w:endnote>
  <w:endnote w:type="continuationSeparator" w:id="0">
    <w:p w14:paraId="3FD9D459" w14:textId="77777777" w:rsidR="00A45949" w:rsidRDefault="00A459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137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7A84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456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4FC08" w14:textId="77777777" w:rsidR="00A45949" w:rsidRDefault="00A45949" w:rsidP="009139A6">
      <w:r>
        <w:separator/>
      </w:r>
    </w:p>
  </w:footnote>
  <w:footnote w:type="continuationSeparator" w:id="0">
    <w:p w14:paraId="5DC0FCEB" w14:textId="77777777" w:rsidR="00A45949" w:rsidRDefault="00A459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AC7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507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73A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49"/>
    <w:rsid w:val="000666E0"/>
    <w:rsid w:val="002510B7"/>
    <w:rsid w:val="005C130B"/>
    <w:rsid w:val="00826F5C"/>
    <w:rsid w:val="009139A6"/>
    <w:rsid w:val="009448BB"/>
    <w:rsid w:val="00A3176C"/>
    <w:rsid w:val="00A45949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D21C3"/>
  <w15:chartTrackingRefBased/>
  <w15:docId w15:val="{A56EF1BF-6778-4B4F-B2F0-5B374228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2021-09-11T18:42:00Z</dcterms:created>
  <dcterms:modified xsi:type="dcterms:W3CDTF">2021-09-11T18:43:00Z</dcterms:modified>
</cp:coreProperties>
</file>