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69805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REDEWARE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3BA2D1A8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Bicker, Lincolnshire. Husbandman.</w:t>
      </w:r>
    </w:p>
    <w:p w14:paraId="7051EBB3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CC31C9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9E93F4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Aleyn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John Crecy of</w:t>
      </w:r>
    </w:p>
    <w:p w14:paraId="1B9EF0BA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Surfleet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B85D76D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8A651DB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9F0F8E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24A1FC" w14:textId="77777777" w:rsidR="00187E5B" w:rsidRDefault="00187E5B" w:rsidP="00187E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February 2022</w:t>
      </w:r>
    </w:p>
    <w:p w14:paraId="579F374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F7937" w14:textId="77777777" w:rsidR="00187E5B" w:rsidRDefault="00187E5B" w:rsidP="009139A6">
      <w:r>
        <w:separator/>
      </w:r>
    </w:p>
  </w:endnote>
  <w:endnote w:type="continuationSeparator" w:id="0">
    <w:p w14:paraId="6D7EEC50" w14:textId="77777777" w:rsidR="00187E5B" w:rsidRDefault="00187E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969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8588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16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98660" w14:textId="77777777" w:rsidR="00187E5B" w:rsidRDefault="00187E5B" w:rsidP="009139A6">
      <w:r>
        <w:separator/>
      </w:r>
    </w:p>
  </w:footnote>
  <w:footnote w:type="continuationSeparator" w:id="0">
    <w:p w14:paraId="0529F476" w14:textId="77777777" w:rsidR="00187E5B" w:rsidRDefault="00187E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F1D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848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5CB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5B"/>
    <w:rsid w:val="000666E0"/>
    <w:rsid w:val="00187E5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C13F2"/>
  <w15:chartTrackingRefBased/>
  <w15:docId w15:val="{0FF22CD8-1A5A-43C9-9BC2-2B706DED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87E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2022-02-11T19:13:00Z</dcterms:created>
  <dcterms:modified xsi:type="dcterms:W3CDTF">2022-02-11T19:13:00Z</dcterms:modified>
</cp:coreProperties>
</file>