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3C21" w:rsidRDefault="00F43C21" w:rsidP="00F43C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REDEWALE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:rsidR="00F43C21" w:rsidRDefault="00F43C21" w:rsidP="00F43C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3C21" w:rsidRDefault="00F43C21" w:rsidP="00F43C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3C21" w:rsidRDefault="00F43C21" w:rsidP="00F43C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of array for Berkshire.  </w:t>
      </w:r>
    </w:p>
    <w:p w:rsidR="00F43C21" w:rsidRDefault="00F43C21" w:rsidP="00F43C21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(C.P.R. 1476-85 p.489)</w:t>
      </w:r>
    </w:p>
    <w:p w:rsidR="00F43C21" w:rsidRDefault="00F43C21" w:rsidP="00F43C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3C21" w:rsidRDefault="00F43C21" w:rsidP="00F43C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3C21" w:rsidRDefault="00F43C21" w:rsidP="00F43C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April 2018</w:t>
      </w:r>
    </w:p>
    <w:p w:rsidR="006B2F86" w:rsidRPr="00E71FC3" w:rsidRDefault="00F43C2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3C21" w:rsidRDefault="00F43C21" w:rsidP="00E71FC3">
      <w:pPr>
        <w:spacing w:after="0" w:line="240" w:lineRule="auto"/>
      </w:pPr>
      <w:r>
        <w:separator/>
      </w:r>
    </w:p>
  </w:endnote>
  <w:endnote w:type="continuationSeparator" w:id="0">
    <w:p w:rsidR="00F43C21" w:rsidRDefault="00F43C2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3C21" w:rsidRDefault="00F43C21" w:rsidP="00E71FC3">
      <w:pPr>
        <w:spacing w:after="0" w:line="240" w:lineRule="auto"/>
      </w:pPr>
      <w:r>
        <w:separator/>
      </w:r>
    </w:p>
  </w:footnote>
  <w:footnote w:type="continuationSeparator" w:id="0">
    <w:p w:rsidR="00F43C21" w:rsidRDefault="00F43C2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C2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4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0BD937-C6D2-408C-86C7-0637539E5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43C21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2018-04-19T20:10:00Z</dcterms:created>
  <dcterms:modified xsi:type="dcterms:W3CDTF">2018-04-19T20:10:00Z</dcterms:modified>
</cp:coreProperties>
</file>