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191" w:rsidRDefault="00474191" w:rsidP="004741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REDESTON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474191" w:rsidRDefault="00474191" w:rsidP="004741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4191" w:rsidRDefault="00474191" w:rsidP="004741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4191" w:rsidRDefault="00474191" w:rsidP="004741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</w:t>
      </w:r>
      <w:r>
        <w:rPr>
          <w:rFonts w:ascii="Times New Roman" w:hAnsi="Times New Roman" w:cs="Times New Roman"/>
          <w:sz w:val="24"/>
          <w:szCs w:val="24"/>
        </w:rPr>
        <w:t>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</w:t>
      </w:r>
      <w:r>
        <w:rPr>
          <w:rFonts w:ascii="Times New Roman" w:hAnsi="Times New Roman" w:cs="Times New Roman"/>
          <w:sz w:val="24"/>
          <w:szCs w:val="24"/>
        </w:rPr>
        <w:t>rtem held in Southwark, Surrey,</w:t>
      </w:r>
    </w:p>
    <w:p w:rsidR="00474191" w:rsidRDefault="00474191" w:rsidP="004741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74191" w:rsidRDefault="00474191" w:rsidP="004741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</w:t>
      </w:r>
      <w:r>
        <w:rPr>
          <w:rFonts w:ascii="Times New Roman" w:hAnsi="Times New Roman" w:cs="Times New Roman"/>
          <w:sz w:val="24"/>
          <w:szCs w:val="24"/>
        </w:rPr>
        <w:t xml:space="preserve">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74191" w:rsidRDefault="00474191" w:rsidP="004741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4191" w:rsidRDefault="00474191" w:rsidP="004741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474191" w:rsidP="004741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December 2015</w:t>
      </w:r>
    </w:p>
    <w:p w:rsidR="00474191" w:rsidRDefault="00474191" w:rsidP="004741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4191" w:rsidRPr="00474191" w:rsidRDefault="00474191" w:rsidP="0047419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74191" w:rsidRPr="004741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191" w:rsidRDefault="00474191" w:rsidP="00564E3C">
      <w:pPr>
        <w:spacing w:after="0" w:line="240" w:lineRule="auto"/>
      </w:pPr>
      <w:r>
        <w:separator/>
      </w:r>
    </w:p>
  </w:endnote>
  <w:endnote w:type="continuationSeparator" w:id="0">
    <w:p w:rsidR="00474191" w:rsidRDefault="0047419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74191">
      <w:rPr>
        <w:rFonts w:ascii="Times New Roman" w:hAnsi="Times New Roman" w:cs="Times New Roman"/>
        <w:noProof/>
        <w:sz w:val="24"/>
        <w:szCs w:val="24"/>
      </w:rPr>
      <w:t>11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191" w:rsidRDefault="00474191" w:rsidP="00564E3C">
      <w:pPr>
        <w:spacing w:after="0" w:line="240" w:lineRule="auto"/>
      </w:pPr>
      <w:r>
        <w:separator/>
      </w:r>
    </w:p>
  </w:footnote>
  <w:footnote w:type="continuationSeparator" w:id="0">
    <w:p w:rsidR="00474191" w:rsidRDefault="0047419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191"/>
    <w:rsid w:val="00372DC6"/>
    <w:rsid w:val="00474191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CF618"/>
  <w15:chartTrackingRefBased/>
  <w15:docId w15:val="{9962AA6D-2F9B-4222-A0C5-1454A9780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2015-12-11T20:36:00Z</dcterms:created>
  <dcterms:modified xsi:type="dcterms:W3CDTF">2015-12-11T20:42:00Z</dcterms:modified>
</cp:coreProperties>
</file>