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97DD0" w14:textId="457310FB" w:rsidR="00BA00AB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REDESHAW (alias COOK)</w:t>
      </w:r>
      <w:r>
        <w:rPr>
          <w:rFonts w:ascii="Times New Roman" w:hAnsi="Times New Roman" w:cs="Times New Roman"/>
          <w:sz w:val="24"/>
          <w:szCs w:val="24"/>
        </w:rPr>
        <w:t xml:space="preserve">      (d.1452)</w:t>
      </w:r>
    </w:p>
    <w:p w14:paraId="6A5F46CC" w14:textId="6A412224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“Birttworam”.</w:t>
      </w:r>
    </w:p>
    <w:p w14:paraId="5FC7C054" w14:textId="0D2A3D05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3AEE0" w14:textId="79089AD8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937A5" w14:textId="13488C60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Feb.1451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  (W.Y.R. p.137)</w:t>
      </w:r>
    </w:p>
    <w:p w14:paraId="613DF7F8" w14:textId="215ECEAB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B4D56" w14:textId="1142C692" w:rsid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C878D9" w14:textId="43923336" w:rsidR="003D67F9" w:rsidRPr="003D67F9" w:rsidRDefault="003D67F9" w:rsidP="003D6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sectPr w:rsidR="003D67F9" w:rsidRPr="003D67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C6A6" w14:textId="77777777" w:rsidR="003D67F9" w:rsidRDefault="003D67F9" w:rsidP="009139A6">
      <w:r>
        <w:separator/>
      </w:r>
    </w:p>
  </w:endnote>
  <w:endnote w:type="continuationSeparator" w:id="0">
    <w:p w14:paraId="4C6B5369" w14:textId="77777777" w:rsidR="003D67F9" w:rsidRDefault="003D67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90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8B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3CA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3993" w14:textId="77777777" w:rsidR="003D67F9" w:rsidRDefault="003D67F9" w:rsidP="009139A6">
      <w:r>
        <w:separator/>
      </w:r>
    </w:p>
  </w:footnote>
  <w:footnote w:type="continuationSeparator" w:id="0">
    <w:p w14:paraId="0858A9D5" w14:textId="77777777" w:rsidR="003D67F9" w:rsidRDefault="003D67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43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83A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54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F9"/>
    <w:rsid w:val="000666E0"/>
    <w:rsid w:val="002510B7"/>
    <w:rsid w:val="003D67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3152"/>
  <w15:chartTrackingRefBased/>
  <w15:docId w15:val="{09DA53FD-5D66-44E9-93D8-287D7F7F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2021-08-04T06:48:00Z</dcterms:created>
  <dcterms:modified xsi:type="dcterms:W3CDTF">2021-08-04T06:51:00Z</dcterms:modified>
</cp:coreProperties>
</file>