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51A4" w:rsidRDefault="009151A4" w:rsidP="009151A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REDESDALE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fl.1433)</w:t>
      </w:r>
    </w:p>
    <w:p w:rsidR="009151A4" w:rsidRDefault="009151A4" w:rsidP="009151A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9151A4" w:rsidRDefault="009151A4" w:rsidP="009151A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9151A4" w:rsidRDefault="009151A4" w:rsidP="009151A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29 Jan.1433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post mortem held in Hertford into land</w:t>
      </w:r>
    </w:p>
    <w:p w:rsidR="009151A4" w:rsidRDefault="009151A4" w:rsidP="009151A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of the late John Mowbray, 2</w:t>
      </w:r>
      <w:r w:rsidRPr="00D7478A">
        <w:rPr>
          <w:rFonts w:ascii="Times New Roman" w:hAnsi="Times New Roman" w:cs="Times New Roman"/>
          <w:sz w:val="24"/>
          <w:szCs w:val="24"/>
          <w:vertAlign w:val="superscript"/>
        </w:rPr>
        <w:t>nd</w:t>
      </w:r>
      <w:r>
        <w:rPr>
          <w:rFonts w:ascii="Times New Roman" w:hAnsi="Times New Roman" w:cs="Times New Roman"/>
          <w:sz w:val="24"/>
          <w:szCs w:val="24"/>
        </w:rPr>
        <w:t xml:space="preserve"> Duke of Norfolk(q.v.).</w:t>
      </w:r>
    </w:p>
    <w:p w:rsidR="009151A4" w:rsidRDefault="009151A4" w:rsidP="009151A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24-110)</w:t>
      </w:r>
    </w:p>
    <w:p w:rsidR="009151A4" w:rsidRDefault="009151A4" w:rsidP="009151A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9151A4" w:rsidRDefault="009151A4" w:rsidP="009151A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9151A4" w:rsidRPr="00FD5B85" w:rsidRDefault="009151A4" w:rsidP="009151A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28 May 2016</w:t>
      </w:r>
    </w:p>
    <w:p w:rsidR="006B2F86" w:rsidRPr="009151A4" w:rsidRDefault="009151A4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6B2F86" w:rsidRPr="009151A4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151A4" w:rsidRDefault="009151A4" w:rsidP="00E71FC3">
      <w:pPr>
        <w:spacing w:after="0" w:line="240" w:lineRule="auto"/>
      </w:pPr>
      <w:r>
        <w:separator/>
      </w:r>
    </w:p>
  </w:endnote>
  <w:endnote w:type="continuationSeparator" w:id="0">
    <w:p w:rsidR="009151A4" w:rsidRDefault="009151A4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151A4" w:rsidRDefault="009151A4" w:rsidP="00E71FC3">
      <w:pPr>
        <w:spacing w:after="0" w:line="240" w:lineRule="auto"/>
      </w:pPr>
      <w:r>
        <w:separator/>
      </w:r>
    </w:p>
  </w:footnote>
  <w:footnote w:type="continuationSeparator" w:id="0">
    <w:p w:rsidR="009151A4" w:rsidRDefault="009151A4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51A4"/>
    <w:rsid w:val="009151A4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560D84"/>
  <w15:chartTrackingRefBased/>
  <w15:docId w15:val="{0C125FDD-82EF-46C9-9887-7EDF279666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36</Words>
  <Characters>211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2016-05-28T15:15:00Z</dcterms:created>
  <dcterms:modified xsi:type="dcterms:W3CDTF">2016-05-28T15:16:00Z</dcterms:modified>
</cp:coreProperties>
</file>