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7F01C" w14:textId="7BF22FC2" w:rsidR="00BA00AB" w:rsidRDefault="00F4414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REDESDALE</w:t>
      </w:r>
      <w:r>
        <w:rPr>
          <w:rFonts w:ascii="Times New Roman" w:hAnsi="Times New Roman" w:cs="Times New Roman"/>
          <w:sz w:val="24"/>
          <w:szCs w:val="24"/>
        </w:rPr>
        <w:t xml:space="preserve">     (d.ca.1427)</w:t>
      </w:r>
    </w:p>
    <w:p w14:paraId="151F326B" w14:textId="03FFB942" w:rsidR="00F44143" w:rsidRDefault="00F4414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0472D0BA" w14:textId="43BE2871" w:rsidR="00F44143" w:rsidRDefault="00F4414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224BB8" w14:textId="4BBFB56C" w:rsidR="00F44143" w:rsidRDefault="00F4414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9FD983" w14:textId="798F87AD" w:rsidR="00F44143" w:rsidRDefault="00F4414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Jul.</w:t>
      </w: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Probate of his Will.    (W.Y.R. p.136)</w:t>
      </w:r>
    </w:p>
    <w:p w14:paraId="1254EEB0" w14:textId="5F558CB5" w:rsidR="00F44143" w:rsidRDefault="00F4414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03F37D" w14:textId="62A0E64A" w:rsidR="00F44143" w:rsidRDefault="00F4414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AF83AB" w14:textId="106DB6CE" w:rsidR="00F44143" w:rsidRPr="00F44143" w:rsidRDefault="00F4414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sectPr w:rsidR="00F44143" w:rsidRPr="00F441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B3E88" w14:textId="77777777" w:rsidR="00F44143" w:rsidRDefault="00F44143" w:rsidP="009139A6">
      <w:r>
        <w:separator/>
      </w:r>
    </w:p>
  </w:endnote>
  <w:endnote w:type="continuationSeparator" w:id="0">
    <w:p w14:paraId="421CE877" w14:textId="77777777" w:rsidR="00F44143" w:rsidRDefault="00F441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A39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35AF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97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35376" w14:textId="77777777" w:rsidR="00F44143" w:rsidRDefault="00F44143" w:rsidP="009139A6">
      <w:r>
        <w:separator/>
      </w:r>
    </w:p>
  </w:footnote>
  <w:footnote w:type="continuationSeparator" w:id="0">
    <w:p w14:paraId="00F15A16" w14:textId="77777777" w:rsidR="00F44143" w:rsidRDefault="00F441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6B0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876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E4F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14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4414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E70A"/>
  <w15:chartTrackingRefBased/>
  <w15:docId w15:val="{98051680-4C69-4851-8C12-1C39F636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2021-08-03T06:51:00Z</dcterms:created>
  <dcterms:modified xsi:type="dcterms:W3CDTF">2021-08-03T06:53:00Z</dcterms:modified>
</cp:coreProperties>
</file>