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73EA0" w14:textId="52915C52" w:rsidR="00BA00AB" w:rsidRDefault="000C3AF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 REDESDALE</w:t>
      </w:r>
      <w:r>
        <w:rPr>
          <w:rFonts w:cs="Times New Roman"/>
          <w:szCs w:val="24"/>
        </w:rPr>
        <w:t xml:space="preserve">       (fl.1483)</w:t>
      </w:r>
    </w:p>
    <w:p w14:paraId="773568C7" w14:textId="7657AD46" w:rsidR="000C3AF5" w:rsidRDefault="000C3AF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born in Germany; living in Tower Ward, London.</w:t>
      </w:r>
    </w:p>
    <w:p w14:paraId="24EFC78D" w14:textId="77777777" w:rsidR="000C3AF5" w:rsidRDefault="000C3AF5" w:rsidP="009139A6">
      <w:pPr>
        <w:pStyle w:val="NoSpacing"/>
        <w:rPr>
          <w:rFonts w:cs="Times New Roman"/>
          <w:szCs w:val="24"/>
        </w:rPr>
      </w:pPr>
    </w:p>
    <w:p w14:paraId="7E8A5FFE" w14:textId="77777777" w:rsidR="000C3AF5" w:rsidRDefault="000C3AF5" w:rsidP="009139A6">
      <w:pPr>
        <w:pStyle w:val="NoSpacing"/>
        <w:rPr>
          <w:rFonts w:cs="Times New Roman"/>
          <w:szCs w:val="24"/>
        </w:rPr>
      </w:pPr>
    </w:p>
    <w:p w14:paraId="74E1E058" w14:textId="21D6AF49" w:rsidR="000C3AF5" w:rsidRDefault="000C3AF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was servant of Palmer, fruiterer.</w:t>
      </w:r>
    </w:p>
    <w:p w14:paraId="083F1817" w14:textId="77777777" w:rsidR="000C3AF5" w:rsidRPr="006370AE" w:rsidRDefault="000C3AF5" w:rsidP="000C3A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6370AE">
        <w:rPr>
          <w:rFonts w:cs="Times New Roman"/>
          <w:szCs w:val="24"/>
        </w:rPr>
        <w:t>(“The Alien Communities of London in the Fifteenth Century” ed.J.L.Bol</w:t>
      </w:r>
      <w:r>
        <w:rPr>
          <w:rFonts w:cs="Times New Roman"/>
          <w:szCs w:val="24"/>
        </w:rPr>
        <w:t>t</w:t>
      </w:r>
      <w:r w:rsidRPr="006370AE">
        <w:rPr>
          <w:rFonts w:cs="Times New Roman"/>
          <w:szCs w:val="24"/>
        </w:rPr>
        <w:t>on,</w:t>
      </w:r>
    </w:p>
    <w:p w14:paraId="778BE180" w14:textId="0DFB60FD" w:rsidR="000C3AF5" w:rsidRDefault="000C3AF5" w:rsidP="000C3AF5">
      <w:pPr>
        <w:pStyle w:val="NoSpacing"/>
        <w:ind w:left="720" w:firstLine="720"/>
        <w:rPr>
          <w:rFonts w:cs="Times New Roman"/>
          <w:szCs w:val="24"/>
        </w:rPr>
      </w:pPr>
      <w:r w:rsidRPr="006370AE">
        <w:rPr>
          <w:rFonts w:cs="Times New Roman"/>
          <w:szCs w:val="24"/>
        </w:rPr>
        <w:t>pub. Richard III and Yorkist History Trust, Stamford, 1998 p.</w:t>
      </w:r>
      <w:r>
        <w:rPr>
          <w:rFonts w:cs="Times New Roman"/>
          <w:szCs w:val="24"/>
        </w:rPr>
        <w:t>47)</w:t>
      </w:r>
    </w:p>
    <w:p w14:paraId="2F199B80" w14:textId="77777777" w:rsidR="000C3AF5" w:rsidRDefault="000C3AF5" w:rsidP="00934418">
      <w:pPr>
        <w:pStyle w:val="NoSpacing"/>
        <w:rPr>
          <w:rFonts w:cs="Times New Roman"/>
          <w:szCs w:val="24"/>
        </w:rPr>
      </w:pPr>
    </w:p>
    <w:p w14:paraId="0994B1B1" w14:textId="77777777" w:rsidR="00934418" w:rsidRDefault="00934418" w:rsidP="00934418">
      <w:pPr>
        <w:pStyle w:val="NoSpacing"/>
        <w:rPr>
          <w:rFonts w:cs="Times New Roman"/>
          <w:szCs w:val="24"/>
        </w:rPr>
      </w:pPr>
    </w:p>
    <w:p w14:paraId="27C4E106" w14:textId="006188FA" w:rsidR="00934418" w:rsidRDefault="00934418" w:rsidP="009344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April 2023</w:t>
      </w:r>
    </w:p>
    <w:p w14:paraId="176A1E8D" w14:textId="4C56DFB7" w:rsidR="000C3AF5" w:rsidRPr="000C3AF5" w:rsidRDefault="000C3AF5" w:rsidP="009139A6">
      <w:pPr>
        <w:pStyle w:val="NoSpacing"/>
        <w:rPr>
          <w:rFonts w:cs="Times New Roman"/>
          <w:i/>
          <w:iCs/>
          <w:szCs w:val="24"/>
        </w:rPr>
      </w:pPr>
    </w:p>
    <w:sectPr w:rsidR="000C3AF5" w:rsidRPr="000C3A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8C366" w14:textId="77777777" w:rsidR="000C3AF5" w:rsidRDefault="000C3AF5" w:rsidP="009139A6">
      <w:r>
        <w:separator/>
      </w:r>
    </w:p>
  </w:endnote>
  <w:endnote w:type="continuationSeparator" w:id="0">
    <w:p w14:paraId="2CBAC65E" w14:textId="77777777" w:rsidR="000C3AF5" w:rsidRDefault="000C3A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9AD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2264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370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A3D58" w14:textId="77777777" w:rsidR="000C3AF5" w:rsidRDefault="000C3AF5" w:rsidP="009139A6">
      <w:r>
        <w:separator/>
      </w:r>
    </w:p>
  </w:footnote>
  <w:footnote w:type="continuationSeparator" w:id="0">
    <w:p w14:paraId="3B078893" w14:textId="77777777" w:rsidR="000C3AF5" w:rsidRDefault="000C3A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8B9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D26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523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AF5"/>
    <w:rsid w:val="000666E0"/>
    <w:rsid w:val="000C3AF5"/>
    <w:rsid w:val="002510B7"/>
    <w:rsid w:val="005C130B"/>
    <w:rsid w:val="00826F5C"/>
    <w:rsid w:val="009139A6"/>
    <w:rsid w:val="00934418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7591F"/>
  <w15:chartTrackingRefBased/>
  <w15:docId w15:val="{04DFAFCD-6043-4AA1-854B-770E90459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12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2023-04-21T20:43:00Z</dcterms:created>
  <dcterms:modified xsi:type="dcterms:W3CDTF">2023-04-21T20:55:00Z</dcterms:modified>
</cp:coreProperties>
</file>