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93CEF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REDERYSCH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383692E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0366C0B6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FBC609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E8F86C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Nov.1400</w:t>
      </w:r>
      <w:r>
        <w:rPr>
          <w:rFonts w:ascii="Times New Roman" w:hAnsi="Times New Roman" w:cs="Times New Roman"/>
          <w:sz w:val="24"/>
          <w:szCs w:val="24"/>
        </w:rPr>
        <w:tab/>
        <w:t xml:space="preserve">A commission was set up to collect the sum of 39s 2d from him, which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F2711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due to the King in respect of a subsidy granted in the time of Richard II.</w:t>
      </w:r>
    </w:p>
    <w:p w14:paraId="32DA9D3B" w14:textId="77777777" w:rsidR="00CB042E" w:rsidRDefault="00CB042E" w:rsidP="00CB042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p.96)</w:t>
      </w:r>
    </w:p>
    <w:p w14:paraId="07CEA333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5788F0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2D1583" w14:textId="77777777" w:rsidR="00CB042E" w:rsidRDefault="00CB042E" w:rsidP="00CB04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4AD975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09777" w14:textId="77777777" w:rsidR="00CB042E" w:rsidRDefault="00CB042E" w:rsidP="009139A6">
      <w:r>
        <w:separator/>
      </w:r>
    </w:p>
  </w:endnote>
  <w:endnote w:type="continuationSeparator" w:id="0">
    <w:p w14:paraId="3F647470" w14:textId="77777777" w:rsidR="00CB042E" w:rsidRDefault="00CB04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5C1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3932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B56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1EDE9" w14:textId="77777777" w:rsidR="00CB042E" w:rsidRDefault="00CB042E" w:rsidP="009139A6">
      <w:r>
        <w:separator/>
      </w:r>
    </w:p>
  </w:footnote>
  <w:footnote w:type="continuationSeparator" w:id="0">
    <w:p w14:paraId="42EA1327" w14:textId="77777777" w:rsidR="00CB042E" w:rsidRDefault="00CB04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487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F3F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8D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2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042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C3D8D"/>
  <w15:chartTrackingRefBased/>
  <w15:docId w15:val="{FE0A9B0D-EF72-4712-97D5-A9CC4D23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2021-05-11T18:25:00Z</dcterms:created>
  <dcterms:modified xsi:type="dcterms:W3CDTF">2021-05-11T18:26:00Z</dcterms:modified>
</cp:coreProperties>
</file>