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0271" w:rsidRDefault="00860271" w:rsidP="008602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Elizabeth REDERMAN</w:t>
      </w:r>
      <w:r>
        <w:rPr>
          <w:rFonts w:ascii="Times New Roman" w:hAnsi="Times New Roman" w:cs="Times New Roman"/>
          <w:sz w:val="24"/>
          <w:szCs w:val="24"/>
        </w:rPr>
        <w:t xml:space="preserve">       (fl.1471)</w:t>
      </w:r>
    </w:p>
    <w:p w:rsidR="00860271" w:rsidRDefault="00860271" w:rsidP="008602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York.</w:t>
      </w:r>
    </w:p>
    <w:p w:rsidR="00860271" w:rsidRDefault="00860271" w:rsidP="008602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60271" w:rsidRDefault="00860271" w:rsidP="008602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60271" w:rsidRDefault="00860271" w:rsidP="008602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Jul.</w:t>
      </w:r>
      <w:r>
        <w:rPr>
          <w:rFonts w:ascii="Times New Roman" w:hAnsi="Times New Roman" w:cs="Times New Roman"/>
          <w:sz w:val="24"/>
          <w:szCs w:val="24"/>
        </w:rPr>
        <w:tab/>
        <w:t>1471</w:t>
      </w:r>
      <w:r>
        <w:rPr>
          <w:rFonts w:ascii="Times New Roman" w:hAnsi="Times New Roman" w:cs="Times New Roman"/>
          <w:sz w:val="24"/>
          <w:szCs w:val="24"/>
        </w:rPr>
        <w:tab/>
        <w:t xml:space="preserve">She and John Preston(q.v.) wished to marry but were related in the </w:t>
      </w:r>
    </w:p>
    <w:p w:rsidR="00860271" w:rsidRDefault="00860271" w:rsidP="008602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fourth degree of consanguinity, so they sought a dispensation that the might</w:t>
      </w:r>
    </w:p>
    <w:p w:rsidR="00860271" w:rsidRDefault="00860271" w:rsidP="008602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do so, with legitimation of future issue. Approved.</w:t>
      </w:r>
    </w:p>
    <w:p w:rsidR="00860271" w:rsidRDefault="00860271" w:rsidP="00860271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(“Supplications from England and Wales in the Registers of the Apostolic Penitentiary, 1410-1503”, volume II 1464-1492 p.26)</w:t>
      </w:r>
    </w:p>
    <w:p w:rsidR="00860271" w:rsidRDefault="00860271" w:rsidP="008602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60271" w:rsidRDefault="00860271" w:rsidP="008602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60271" w:rsidRDefault="00860271" w:rsidP="008602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January 2016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0271" w:rsidRDefault="00860271" w:rsidP="00564E3C">
      <w:pPr>
        <w:spacing w:after="0" w:line="240" w:lineRule="auto"/>
      </w:pPr>
      <w:r>
        <w:separator/>
      </w:r>
    </w:p>
  </w:endnote>
  <w:endnote w:type="continuationSeparator" w:id="0">
    <w:p w:rsidR="00860271" w:rsidRDefault="0086027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60271">
      <w:rPr>
        <w:rFonts w:ascii="Times New Roman" w:hAnsi="Times New Roman" w:cs="Times New Roman"/>
        <w:noProof/>
        <w:sz w:val="24"/>
        <w:szCs w:val="24"/>
      </w:rPr>
      <w:t>1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0271" w:rsidRDefault="00860271" w:rsidP="00564E3C">
      <w:pPr>
        <w:spacing w:after="0" w:line="240" w:lineRule="auto"/>
      </w:pPr>
      <w:r>
        <w:separator/>
      </w:r>
    </w:p>
  </w:footnote>
  <w:footnote w:type="continuationSeparator" w:id="0">
    <w:p w:rsidR="00860271" w:rsidRDefault="0086027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271"/>
    <w:rsid w:val="00372DC6"/>
    <w:rsid w:val="00564E3C"/>
    <w:rsid w:val="0064591D"/>
    <w:rsid w:val="00860271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0A5FDA-6183-4E93-AAF4-8E09BAF3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2016-02-01T19:38:00Z</dcterms:created>
  <dcterms:modified xsi:type="dcterms:W3CDTF">2016-02-01T19:39:00Z</dcterms:modified>
</cp:coreProperties>
</file>