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32E9A" w14:textId="77777777" w:rsidR="00293801" w:rsidRDefault="00293801" w:rsidP="002938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REDERICE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160F788E" w14:textId="77777777" w:rsidR="00293801" w:rsidRDefault="00293801" w:rsidP="002938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90924F" w14:textId="77777777" w:rsidR="00293801" w:rsidRDefault="00293801" w:rsidP="002938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49DFC7" w14:textId="77777777" w:rsidR="00293801" w:rsidRDefault="00293801" w:rsidP="002938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Jun.</w:t>
      </w:r>
      <w:r>
        <w:rPr>
          <w:rFonts w:ascii="Times New Roman" w:hAnsi="Times New Roman" w:cs="Times New Roman"/>
          <w:sz w:val="24"/>
          <w:szCs w:val="24"/>
        </w:rPr>
        <w:tab/>
        <w:t>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Nabbe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appointed searchers of ships in the port</w:t>
      </w:r>
    </w:p>
    <w:p w14:paraId="781AB187" w14:textId="77777777" w:rsidR="00293801" w:rsidRDefault="00293801" w:rsidP="002938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Bristol and adjacent ports and places.   (C.F.R. 1405-13 p.52)</w:t>
      </w:r>
    </w:p>
    <w:p w14:paraId="331978E3" w14:textId="77777777" w:rsidR="00293801" w:rsidRDefault="00293801" w:rsidP="002938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3F6538" w14:textId="77777777" w:rsidR="00293801" w:rsidRDefault="00293801" w:rsidP="002938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1AFD7E" w14:textId="77777777" w:rsidR="00293801" w:rsidRDefault="00293801" w:rsidP="002938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2021</w:t>
      </w:r>
    </w:p>
    <w:p w14:paraId="403D4F0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C8C0E" w14:textId="77777777" w:rsidR="00293801" w:rsidRDefault="00293801" w:rsidP="009139A6">
      <w:r>
        <w:separator/>
      </w:r>
    </w:p>
  </w:endnote>
  <w:endnote w:type="continuationSeparator" w:id="0">
    <w:p w14:paraId="786669CA" w14:textId="77777777" w:rsidR="00293801" w:rsidRDefault="002938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00A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1822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540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DE596" w14:textId="77777777" w:rsidR="00293801" w:rsidRDefault="00293801" w:rsidP="009139A6">
      <w:r>
        <w:separator/>
      </w:r>
    </w:p>
  </w:footnote>
  <w:footnote w:type="continuationSeparator" w:id="0">
    <w:p w14:paraId="7D97FF9F" w14:textId="77777777" w:rsidR="00293801" w:rsidRDefault="002938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A77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2EA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AFD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801"/>
    <w:rsid w:val="000666E0"/>
    <w:rsid w:val="002510B7"/>
    <w:rsid w:val="0029380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0840E"/>
  <w15:chartTrackingRefBased/>
  <w15:docId w15:val="{622F7013-7233-42E4-9E99-47718CA97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2021-10-05T10:49:00Z</dcterms:created>
  <dcterms:modified xsi:type="dcterms:W3CDTF">2021-10-05T10:50:00Z</dcterms:modified>
</cp:coreProperties>
</file>