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D12" w:rsidRDefault="00AA2D12" w:rsidP="00AA2D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REDERE</w:t>
      </w:r>
      <w:r>
        <w:rPr>
          <w:rFonts w:ascii="Times New Roman" w:hAnsi="Times New Roman" w:cs="Times New Roman"/>
          <w:sz w:val="24"/>
          <w:szCs w:val="24"/>
        </w:rPr>
        <w:t xml:space="preserve">    (fl.1432)</w:t>
      </w:r>
    </w:p>
    <w:p w:rsidR="00AA2D12" w:rsidRDefault="00AA2D12" w:rsidP="00AA2D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2D12" w:rsidRDefault="00AA2D12" w:rsidP="00AA2D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2D12" w:rsidRDefault="00AA2D12" w:rsidP="00AA2D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Henhowe, </w:t>
      </w:r>
    </w:p>
    <w:p w:rsidR="00AA2D12" w:rsidRDefault="00AA2D12" w:rsidP="00AA2D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lands of the late Anne Stafford(q.v.), widow of </w:t>
      </w:r>
    </w:p>
    <w:p w:rsidR="00AA2D12" w:rsidRDefault="00AA2D12" w:rsidP="00AA2D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Mortimer, 5</w:t>
      </w:r>
      <w:r w:rsidRPr="0023394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Earl of March(q.v.).</w:t>
      </w:r>
    </w:p>
    <w:p w:rsidR="00AA2D12" w:rsidRDefault="00AA2D12" w:rsidP="00AA2D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A64B4">
          <w:rPr>
            <w:rStyle w:val="Hyperlink"/>
            <w:rFonts w:ascii="Times New Roman" w:hAnsi="Times New Roman" w:cs="Times New Roman"/>
            <w:sz w:val="24"/>
            <w:szCs w:val="24"/>
          </w:rPr>
          <w:t>www.inqisitionspostmortem.ac.uk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24-81)</w:t>
      </w:r>
    </w:p>
    <w:p w:rsidR="00AA2D12" w:rsidRDefault="00AA2D12" w:rsidP="00AA2D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2D12" w:rsidRDefault="00AA2D12" w:rsidP="00AA2D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2D12" w:rsidRDefault="00AA2D12" w:rsidP="00AA2D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D12" w:rsidRDefault="00AA2D12" w:rsidP="00564E3C">
      <w:pPr>
        <w:spacing w:after="0" w:line="240" w:lineRule="auto"/>
      </w:pPr>
      <w:r>
        <w:separator/>
      </w:r>
    </w:p>
  </w:endnote>
  <w:endnote w:type="continuationSeparator" w:id="0">
    <w:p w:rsidR="00AA2D12" w:rsidRDefault="00AA2D1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A2D12">
      <w:rPr>
        <w:rFonts w:ascii="Times New Roman" w:hAnsi="Times New Roman" w:cs="Times New Roman"/>
        <w:noProof/>
        <w:sz w:val="24"/>
        <w:szCs w:val="24"/>
      </w:rPr>
      <w:t>21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D12" w:rsidRDefault="00AA2D12" w:rsidP="00564E3C">
      <w:pPr>
        <w:spacing w:after="0" w:line="240" w:lineRule="auto"/>
      </w:pPr>
      <w:r>
        <w:separator/>
      </w:r>
    </w:p>
  </w:footnote>
  <w:footnote w:type="continuationSeparator" w:id="0">
    <w:p w:rsidR="00AA2D12" w:rsidRDefault="00AA2D1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D12"/>
    <w:rsid w:val="00372DC6"/>
    <w:rsid w:val="00564E3C"/>
    <w:rsid w:val="0064591D"/>
    <w:rsid w:val="00AA2D1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3C1CBE-5F10-4BD1-A259-98FB9397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D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A2D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2015-12-21T20:56:00Z</dcterms:created>
  <dcterms:modified xsi:type="dcterms:W3CDTF">2015-12-21T20:57:00Z</dcterms:modified>
</cp:coreProperties>
</file>