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E963F" w14:textId="7B40C0B6" w:rsidR="00BA00AB" w:rsidRDefault="00E81FA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REDER</w:t>
      </w:r>
      <w:r>
        <w:rPr>
          <w:rFonts w:ascii="Times New Roman" w:hAnsi="Times New Roman" w:cs="Times New Roman"/>
          <w:sz w:val="24"/>
          <w:szCs w:val="24"/>
        </w:rPr>
        <w:t xml:space="preserve">       (d.1467-8)</w:t>
      </w:r>
    </w:p>
    <w:p w14:paraId="7E2DEF50" w14:textId="3D9FC6F6" w:rsidR="00E81FA8" w:rsidRDefault="00E81FA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Thorne, Yorkshire.</w:t>
      </w:r>
    </w:p>
    <w:p w14:paraId="35A0916D" w14:textId="6BF7D611" w:rsidR="00E81FA8" w:rsidRDefault="00E81FA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DC315B" w14:textId="235E282F" w:rsidR="00E81FA8" w:rsidRDefault="00E81FA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38486C" w14:textId="78819A2E" w:rsidR="00E81FA8" w:rsidRDefault="00E81FA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Nov.1467</w:t>
      </w:r>
      <w:r>
        <w:rPr>
          <w:rFonts w:ascii="Times New Roman" w:hAnsi="Times New Roman" w:cs="Times New Roman"/>
          <w:sz w:val="24"/>
          <w:szCs w:val="24"/>
        </w:rPr>
        <w:tab/>
        <w:t>He made his Will.    (W.Y.R. p.136)</w:t>
      </w:r>
    </w:p>
    <w:p w14:paraId="1F04C216" w14:textId="4E8C78DE" w:rsidR="00E81FA8" w:rsidRDefault="00E81FA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Aug.1468</w:t>
      </w:r>
      <w:r>
        <w:rPr>
          <w:rFonts w:ascii="Times New Roman" w:hAnsi="Times New Roman" w:cs="Times New Roman"/>
          <w:sz w:val="24"/>
          <w:szCs w:val="24"/>
        </w:rPr>
        <w:tab/>
        <w:t>Probate of his Will.    (ibid.)</w:t>
      </w:r>
    </w:p>
    <w:p w14:paraId="7E05BB5B" w14:textId="3CF182AD" w:rsidR="00E81FA8" w:rsidRDefault="00E81FA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2F00FD" w14:textId="5E45B117" w:rsidR="00E81FA8" w:rsidRDefault="00E81FA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A7AEA0" w14:textId="30795C84" w:rsidR="00E81FA8" w:rsidRPr="00E81FA8" w:rsidRDefault="00E81FA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August 2021</w:t>
      </w:r>
    </w:p>
    <w:sectPr w:rsidR="00E81FA8" w:rsidRPr="00E81FA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1F85AF" w14:textId="77777777" w:rsidR="00E81FA8" w:rsidRDefault="00E81FA8" w:rsidP="009139A6">
      <w:r>
        <w:separator/>
      </w:r>
    </w:p>
  </w:endnote>
  <w:endnote w:type="continuationSeparator" w:id="0">
    <w:p w14:paraId="20511EE3" w14:textId="77777777" w:rsidR="00E81FA8" w:rsidRDefault="00E81FA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665A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56F5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79E9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6B77E" w14:textId="77777777" w:rsidR="00E81FA8" w:rsidRDefault="00E81FA8" w:rsidP="009139A6">
      <w:r>
        <w:separator/>
      </w:r>
    </w:p>
  </w:footnote>
  <w:footnote w:type="continuationSeparator" w:id="0">
    <w:p w14:paraId="579C560F" w14:textId="77777777" w:rsidR="00E81FA8" w:rsidRDefault="00E81FA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F7BE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235B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7779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FA8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81FA8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CB9CB"/>
  <w15:chartTrackingRefBased/>
  <w15:docId w15:val="{CF01E76A-22FE-4877-B73C-3A331CF95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2021-08-03T06:48:00Z</dcterms:created>
  <dcterms:modified xsi:type="dcterms:W3CDTF">2021-08-03T06:50:00Z</dcterms:modified>
</cp:coreProperties>
</file>