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6BD3F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REDER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016C6B2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Wormshill</w:t>
      </w:r>
      <w:proofErr w:type="spellEnd"/>
      <w:r>
        <w:rPr>
          <w:rFonts w:cs="Times New Roman"/>
          <w:szCs w:val="24"/>
        </w:rPr>
        <w:t>, Kent. Husbandman.</w:t>
      </w:r>
    </w:p>
    <w:p w14:paraId="44D165F8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</w:p>
    <w:p w14:paraId="3041A3A0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</w:p>
    <w:p w14:paraId="612F045E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= Margaret(q.v.).</w:t>
      </w:r>
    </w:p>
    <w:p w14:paraId="63C782C8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7F11D6D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</w:p>
    <w:p w14:paraId="7802D894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</w:p>
    <w:p w14:paraId="203B9AE1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Roggrer</w:t>
      </w:r>
      <w:proofErr w:type="spellEnd"/>
      <w:r>
        <w:rPr>
          <w:rFonts w:cs="Times New Roman"/>
          <w:szCs w:val="24"/>
        </w:rPr>
        <w:t>(q.v.) brought a plaint of debt against them.   (ibid.)</w:t>
      </w:r>
    </w:p>
    <w:p w14:paraId="29B17FFC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</w:p>
    <w:p w14:paraId="19879CA6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</w:p>
    <w:p w14:paraId="02914554" w14:textId="77777777" w:rsidR="00810DDF" w:rsidRDefault="00810DDF" w:rsidP="00810DD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December 2023</w:t>
      </w:r>
    </w:p>
    <w:p w14:paraId="4AC3C9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6B8CA" w14:textId="77777777" w:rsidR="00810DDF" w:rsidRDefault="00810DDF" w:rsidP="009139A6">
      <w:r>
        <w:separator/>
      </w:r>
    </w:p>
  </w:endnote>
  <w:endnote w:type="continuationSeparator" w:id="0">
    <w:p w14:paraId="08848B5F" w14:textId="77777777" w:rsidR="00810DDF" w:rsidRDefault="00810D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880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BCC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AC8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EAD7D" w14:textId="77777777" w:rsidR="00810DDF" w:rsidRDefault="00810DDF" w:rsidP="009139A6">
      <w:r>
        <w:separator/>
      </w:r>
    </w:p>
  </w:footnote>
  <w:footnote w:type="continuationSeparator" w:id="0">
    <w:p w14:paraId="4A78FC85" w14:textId="77777777" w:rsidR="00810DDF" w:rsidRDefault="00810D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2A6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6A0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F08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DDF"/>
    <w:rsid w:val="000666E0"/>
    <w:rsid w:val="002510B7"/>
    <w:rsid w:val="005C130B"/>
    <w:rsid w:val="00810DD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7238C"/>
  <w15:chartTrackingRefBased/>
  <w15:docId w15:val="{61133D90-0500-41B0-A4E4-A3CB5130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0D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2024-01-20T21:32:00Z</dcterms:created>
  <dcterms:modified xsi:type="dcterms:W3CDTF">2024-01-20T21:32:00Z</dcterms:modified>
</cp:coreProperties>
</file>