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26" w:rsidRPr="00454D0B" w:rsidRDefault="00F82B26" w:rsidP="00F82B26">
      <w:r w:rsidRPr="00454D0B">
        <w:rPr>
          <w:u w:val="single"/>
        </w:rPr>
        <w:t>Alice REDER</w:t>
      </w:r>
      <w:r w:rsidRPr="00454D0B">
        <w:t xml:space="preserve">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F82B26" w:rsidRPr="00454D0B" w:rsidRDefault="00F82B26" w:rsidP="00F82B26"/>
    <w:p w:rsidR="00F82B26" w:rsidRPr="00454D0B" w:rsidRDefault="00F82B26" w:rsidP="00F82B26"/>
    <w:p w:rsidR="00F82B26" w:rsidRPr="00454D0B" w:rsidRDefault="00F82B26" w:rsidP="00F82B26">
      <w:r w:rsidRPr="00454D0B">
        <w:t xml:space="preserve">Sister of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Suffolk(q.v.).    (“Sudbury Wills” vol.1 pp.67-8)</w:t>
      </w:r>
    </w:p>
    <w:p w:rsidR="00F82B26" w:rsidRPr="00454D0B" w:rsidRDefault="00F82B26" w:rsidP="00F82B26">
      <w:r w:rsidRPr="00454D0B">
        <w:t xml:space="preserve">= John </w:t>
      </w:r>
      <w:proofErr w:type="spellStart"/>
      <w:r w:rsidRPr="00454D0B">
        <w:t>Reder</w:t>
      </w:r>
      <w:proofErr w:type="spellEnd"/>
      <w:r w:rsidRPr="00454D0B">
        <w:t xml:space="preserve"> of </w:t>
      </w:r>
      <w:proofErr w:type="spellStart"/>
      <w:r w:rsidRPr="00454D0B">
        <w:t>Timworth</w:t>
      </w:r>
      <w:proofErr w:type="spellEnd"/>
      <w:r w:rsidRPr="00454D0B">
        <w:t>, Suffolk(q.v.).  (ibid.pp.67-8 and 307)</w:t>
      </w:r>
    </w:p>
    <w:p w:rsidR="00F82B26" w:rsidRPr="00454D0B" w:rsidRDefault="00F82B26" w:rsidP="00F82B26">
      <w:r w:rsidRPr="00454D0B">
        <w:t>Children:   Emma(q.v.), Thomas(q.v.), Agnes(q.v.) and Alice(q.v.).  (ibid.)</w:t>
      </w:r>
    </w:p>
    <w:p w:rsidR="00F82B26" w:rsidRPr="00454D0B" w:rsidRDefault="00F82B26" w:rsidP="00F82B26"/>
    <w:p w:rsidR="00F82B26" w:rsidRPr="00454D0B" w:rsidRDefault="00F82B26" w:rsidP="00F82B26"/>
    <w:p w:rsidR="00F82B26" w:rsidRPr="00454D0B" w:rsidRDefault="00F82B26" w:rsidP="00F82B26">
      <w:r w:rsidRPr="00454D0B">
        <w:t>23 Dec.1440</w:t>
      </w:r>
      <w:r w:rsidRPr="00454D0B">
        <w:tab/>
        <w:t>Thomas bequeathed her 2 marks.  (ibid.)</w:t>
      </w:r>
    </w:p>
    <w:p w:rsidR="00F82B26" w:rsidRPr="00454D0B" w:rsidRDefault="00F82B26" w:rsidP="00F82B26"/>
    <w:p w:rsidR="00F82B26" w:rsidRPr="00454D0B" w:rsidRDefault="00F82B26" w:rsidP="00F82B26"/>
    <w:p w:rsidR="00F82B26" w:rsidRPr="00454D0B" w:rsidRDefault="00F82B26" w:rsidP="00F82B26">
      <w:r w:rsidRPr="00454D0B">
        <w:t>11 February 2016</w:t>
      </w:r>
    </w:p>
    <w:p w:rsidR="006B2F86" w:rsidRPr="00E71FC3" w:rsidRDefault="00F82B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B26" w:rsidRDefault="00F82B26" w:rsidP="00E71FC3">
      <w:r>
        <w:separator/>
      </w:r>
    </w:p>
  </w:endnote>
  <w:endnote w:type="continuationSeparator" w:id="0">
    <w:p w:rsidR="00F82B26" w:rsidRDefault="00F82B2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B26" w:rsidRDefault="00F82B26" w:rsidP="00E71FC3">
      <w:r>
        <w:separator/>
      </w:r>
    </w:p>
  </w:footnote>
  <w:footnote w:type="continuationSeparator" w:id="0">
    <w:p w:rsidR="00F82B26" w:rsidRDefault="00F82B2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26"/>
    <w:rsid w:val="001A7C09"/>
    <w:rsid w:val="00733BE7"/>
    <w:rsid w:val="00AB52E8"/>
    <w:rsid w:val="00B16D3F"/>
    <w:rsid w:val="00E71FC3"/>
    <w:rsid w:val="00EF4813"/>
    <w:rsid w:val="00F8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7CA229-03A3-4DF5-9EEC-5AE3A62F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82B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2016-07-18T21:40:00Z</dcterms:created>
  <dcterms:modified xsi:type="dcterms:W3CDTF">2016-07-18T21:41:00Z</dcterms:modified>
</cp:coreProperties>
</file>