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F1E" w:rsidRPr="00454D0B" w:rsidRDefault="004A2F1E" w:rsidP="004A2F1E">
      <w:r w:rsidRPr="00454D0B">
        <w:rPr>
          <w:u w:val="single"/>
        </w:rPr>
        <w:t>Alice REDER</w:t>
      </w:r>
      <w:r w:rsidRPr="00454D0B">
        <w:t xml:space="preserve">  </w:t>
      </w:r>
      <w:proofErr w:type="gramStart"/>
      <w:r w:rsidRPr="00454D0B">
        <w:t xml:space="preserve">   (</w:t>
      </w:r>
      <w:proofErr w:type="gramEnd"/>
      <w:r w:rsidRPr="00454D0B">
        <w:t>fl.1440)</w:t>
      </w:r>
    </w:p>
    <w:p w:rsidR="004A2F1E" w:rsidRPr="00454D0B" w:rsidRDefault="004A2F1E" w:rsidP="004A2F1E"/>
    <w:p w:rsidR="004A2F1E" w:rsidRPr="00454D0B" w:rsidRDefault="004A2F1E" w:rsidP="004A2F1E"/>
    <w:p w:rsidR="004A2F1E" w:rsidRPr="00454D0B" w:rsidRDefault="004A2F1E" w:rsidP="004A2F1E">
      <w:r w:rsidRPr="00454D0B">
        <w:t xml:space="preserve">Daughter of John </w:t>
      </w:r>
      <w:proofErr w:type="spellStart"/>
      <w:r w:rsidRPr="00454D0B">
        <w:t>Reder</w:t>
      </w:r>
      <w:proofErr w:type="spellEnd"/>
      <w:r w:rsidRPr="00454D0B">
        <w:t xml:space="preserve"> of </w:t>
      </w:r>
      <w:proofErr w:type="spellStart"/>
      <w:r w:rsidRPr="00454D0B">
        <w:t>Timworth</w:t>
      </w:r>
      <w:proofErr w:type="spellEnd"/>
      <w:r w:rsidRPr="00454D0B">
        <w:t>(q.v.) and his wife, Alice(q.v.).</w:t>
      </w:r>
    </w:p>
    <w:p w:rsidR="004A2F1E" w:rsidRPr="00454D0B" w:rsidRDefault="004A2F1E" w:rsidP="004A2F1E">
      <w:r w:rsidRPr="00454D0B">
        <w:t>(“Sudbury Wills” vol.1 pp.67-8)</w:t>
      </w:r>
    </w:p>
    <w:p w:rsidR="004A2F1E" w:rsidRPr="00454D0B" w:rsidRDefault="004A2F1E" w:rsidP="004A2F1E">
      <w:r w:rsidRPr="00454D0B">
        <w:t xml:space="preserve">= ? </w:t>
      </w:r>
      <w:proofErr w:type="spellStart"/>
      <w:r w:rsidRPr="00454D0B">
        <w:t>Tabham</w:t>
      </w:r>
      <w:proofErr w:type="spellEnd"/>
      <w:r w:rsidRPr="00454D0B">
        <w:t>.  (ibid.)</w:t>
      </w:r>
    </w:p>
    <w:p w:rsidR="004A2F1E" w:rsidRPr="00454D0B" w:rsidRDefault="004A2F1E" w:rsidP="004A2F1E"/>
    <w:p w:rsidR="004A2F1E" w:rsidRPr="00454D0B" w:rsidRDefault="004A2F1E" w:rsidP="004A2F1E"/>
    <w:p w:rsidR="004A2F1E" w:rsidRPr="00454D0B" w:rsidRDefault="004A2F1E" w:rsidP="004A2F1E">
      <w:r w:rsidRPr="00454D0B">
        <w:t>23 Dec.1440</w:t>
      </w:r>
      <w:r w:rsidRPr="00454D0B">
        <w:tab/>
        <w:t xml:space="preserve">Her uncle, Thomas </w:t>
      </w:r>
      <w:proofErr w:type="spellStart"/>
      <w:r w:rsidRPr="00454D0B">
        <w:t>Gatle</w:t>
      </w:r>
      <w:proofErr w:type="spellEnd"/>
      <w:r w:rsidRPr="00454D0B">
        <w:t xml:space="preserve"> of Great </w:t>
      </w:r>
      <w:proofErr w:type="spellStart"/>
      <w:r w:rsidRPr="00454D0B">
        <w:t>Livermere</w:t>
      </w:r>
      <w:proofErr w:type="spellEnd"/>
      <w:r w:rsidRPr="00454D0B">
        <w:t>, Suffolk(q.v.), bequeathed</w:t>
      </w:r>
    </w:p>
    <w:p w:rsidR="004A2F1E" w:rsidRPr="00454D0B" w:rsidRDefault="004A2F1E" w:rsidP="004A2F1E">
      <w:r w:rsidRPr="00454D0B">
        <w:tab/>
      </w:r>
      <w:r w:rsidRPr="00454D0B">
        <w:tab/>
        <w:t>her 20 marks.  (ibid.)</w:t>
      </w:r>
    </w:p>
    <w:p w:rsidR="004A2F1E" w:rsidRPr="00454D0B" w:rsidRDefault="004A2F1E" w:rsidP="004A2F1E"/>
    <w:p w:rsidR="004A2F1E" w:rsidRPr="00454D0B" w:rsidRDefault="004A2F1E" w:rsidP="004A2F1E"/>
    <w:p w:rsidR="004A2F1E" w:rsidRPr="00454D0B" w:rsidRDefault="004A2F1E" w:rsidP="004A2F1E">
      <w:r w:rsidRPr="00454D0B">
        <w:t>11 February 2016</w:t>
      </w:r>
    </w:p>
    <w:p w:rsidR="006B2F86" w:rsidRPr="00E71FC3" w:rsidRDefault="004A2F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F1E" w:rsidRDefault="004A2F1E" w:rsidP="00E71FC3">
      <w:r>
        <w:separator/>
      </w:r>
    </w:p>
  </w:endnote>
  <w:endnote w:type="continuationSeparator" w:id="0">
    <w:p w:rsidR="004A2F1E" w:rsidRDefault="004A2F1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F1E" w:rsidRDefault="004A2F1E" w:rsidP="00E71FC3">
      <w:r>
        <w:separator/>
      </w:r>
    </w:p>
  </w:footnote>
  <w:footnote w:type="continuationSeparator" w:id="0">
    <w:p w:rsidR="004A2F1E" w:rsidRDefault="004A2F1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F1E"/>
    <w:rsid w:val="001A7C09"/>
    <w:rsid w:val="004A2F1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B0B44B-E9A3-427B-AB6A-CFC7D7DD7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A2F1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2016-07-22T19:54:00Z</dcterms:created>
  <dcterms:modified xsi:type="dcterms:W3CDTF">2016-07-22T19:55:00Z</dcterms:modified>
</cp:coreProperties>
</file>