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78F7B" w14:textId="1B702219" w:rsidR="006B2F86" w:rsidRDefault="00D00869" w:rsidP="00E71FC3">
      <w:pPr>
        <w:pStyle w:val="NoSpacing"/>
      </w:pPr>
      <w:r>
        <w:rPr>
          <w:u w:val="single"/>
        </w:rPr>
        <w:t>Thomas REDENESSE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14:paraId="37D8C8F6" w14:textId="0F9D5EA4" w:rsidR="00D00869" w:rsidRDefault="00D00869" w:rsidP="00E71FC3">
      <w:pPr>
        <w:pStyle w:val="NoSpacing"/>
      </w:pPr>
      <w:r>
        <w:t>of London. Skinner.</w:t>
      </w:r>
    </w:p>
    <w:p w14:paraId="23448063" w14:textId="15FE2265" w:rsidR="00D00869" w:rsidRDefault="00D00869" w:rsidP="00E71FC3">
      <w:pPr>
        <w:pStyle w:val="NoSpacing"/>
      </w:pPr>
    </w:p>
    <w:p w14:paraId="517A3AA8" w14:textId="59292130" w:rsidR="00D00869" w:rsidRDefault="00D00869" w:rsidP="00E71FC3">
      <w:pPr>
        <w:pStyle w:val="NoSpacing"/>
      </w:pPr>
    </w:p>
    <w:p w14:paraId="19EB0655" w14:textId="10A333FF" w:rsidR="00D00869" w:rsidRDefault="00D00869" w:rsidP="00E71FC3">
      <w:pPr>
        <w:pStyle w:val="NoSpacing"/>
      </w:pPr>
      <w:r>
        <w:tab/>
        <w:t>1483</w:t>
      </w:r>
      <w:r>
        <w:tab/>
        <w:t xml:space="preserve">He furred robes in the Great Wardrobe for 8 days. </w:t>
      </w:r>
    </w:p>
    <w:p w14:paraId="600E6BDE" w14:textId="6DEDBB73" w:rsidR="00D00869" w:rsidRDefault="00D00869" w:rsidP="00E71FC3">
      <w:pPr>
        <w:pStyle w:val="NoSpacing"/>
      </w:pPr>
      <w:r>
        <w:tab/>
      </w:r>
      <w:r>
        <w:tab/>
        <w:t>(Coronation p.388)</w:t>
      </w:r>
    </w:p>
    <w:p w14:paraId="543D1759" w14:textId="46B592D0" w:rsidR="00D00869" w:rsidRDefault="00D00869" w:rsidP="00E71FC3">
      <w:pPr>
        <w:pStyle w:val="NoSpacing"/>
      </w:pPr>
    </w:p>
    <w:p w14:paraId="3ECE1B77" w14:textId="04007F46" w:rsidR="00D00869" w:rsidRDefault="00D00869" w:rsidP="00E71FC3">
      <w:pPr>
        <w:pStyle w:val="NoSpacing"/>
      </w:pPr>
    </w:p>
    <w:p w14:paraId="221F4825" w14:textId="2BD7BB4B" w:rsidR="00D00869" w:rsidRPr="00D00869" w:rsidRDefault="00D00869" w:rsidP="00E71FC3">
      <w:pPr>
        <w:pStyle w:val="NoSpacing"/>
      </w:pPr>
      <w:r>
        <w:t>27 May 2018</w:t>
      </w:r>
      <w:bookmarkStart w:id="0" w:name="_GoBack"/>
      <w:bookmarkEnd w:id="0"/>
    </w:p>
    <w:sectPr w:rsidR="00D00869" w:rsidRPr="00D008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B8451" w14:textId="77777777" w:rsidR="00D00869" w:rsidRDefault="00D00869" w:rsidP="00E71FC3">
      <w:pPr>
        <w:spacing w:after="0" w:line="240" w:lineRule="auto"/>
      </w:pPr>
      <w:r>
        <w:separator/>
      </w:r>
    </w:p>
  </w:endnote>
  <w:endnote w:type="continuationSeparator" w:id="0">
    <w:p w14:paraId="64D1892A" w14:textId="77777777" w:rsidR="00D00869" w:rsidRDefault="00D008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51B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843B1" w14:textId="77777777" w:rsidR="00D00869" w:rsidRDefault="00D00869" w:rsidP="00E71FC3">
      <w:pPr>
        <w:spacing w:after="0" w:line="240" w:lineRule="auto"/>
      </w:pPr>
      <w:r>
        <w:separator/>
      </w:r>
    </w:p>
  </w:footnote>
  <w:footnote w:type="continuationSeparator" w:id="0">
    <w:p w14:paraId="58924D2A" w14:textId="77777777" w:rsidR="00D00869" w:rsidRDefault="00D008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69"/>
    <w:rsid w:val="001A7C09"/>
    <w:rsid w:val="00577BD5"/>
    <w:rsid w:val="00656CBA"/>
    <w:rsid w:val="006A1F77"/>
    <w:rsid w:val="00733BE7"/>
    <w:rsid w:val="00AB52E8"/>
    <w:rsid w:val="00B16D3F"/>
    <w:rsid w:val="00BB41AC"/>
    <w:rsid w:val="00D008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92009"/>
  <w15:chartTrackingRefBased/>
  <w15:docId w15:val="{F5E5FE81-650A-469A-9E07-334C85C6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2018-05-27T17:25:00Z</dcterms:created>
  <dcterms:modified xsi:type="dcterms:W3CDTF">2018-05-27T17:27:00Z</dcterms:modified>
</cp:coreProperties>
</file>