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7BA63" w14:textId="77777777" w:rsidR="00C0161D" w:rsidRDefault="00C0161D" w:rsidP="00C0161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REDENALE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2562627" w14:textId="77777777" w:rsidR="00C0161D" w:rsidRDefault="00C0161D" w:rsidP="00C0161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Melford, Suffolk. Yeoman. </w:t>
      </w:r>
    </w:p>
    <w:p w14:paraId="1E029D3B" w14:textId="77777777" w:rsidR="00C0161D" w:rsidRDefault="00C0161D" w:rsidP="00C0161D">
      <w:pPr>
        <w:pStyle w:val="NoSpacing"/>
        <w:jc w:val="both"/>
        <w:rPr>
          <w:rFonts w:cs="Times New Roman"/>
          <w:szCs w:val="24"/>
        </w:rPr>
      </w:pPr>
    </w:p>
    <w:p w14:paraId="6556ABF6" w14:textId="77777777" w:rsidR="00C0161D" w:rsidRDefault="00C0161D" w:rsidP="00C0161D">
      <w:pPr>
        <w:pStyle w:val="NoSpacing"/>
        <w:jc w:val="both"/>
        <w:rPr>
          <w:rFonts w:cs="Times New Roman"/>
          <w:szCs w:val="24"/>
        </w:rPr>
      </w:pPr>
    </w:p>
    <w:p w14:paraId="490FD9CD" w14:textId="77777777" w:rsidR="00C0161D" w:rsidRDefault="00C0161D" w:rsidP="00C0161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Simon Coo of Boxford, Suffolk(q.v.).</w:t>
      </w:r>
    </w:p>
    <w:p w14:paraId="00237AB9" w14:textId="77777777" w:rsidR="00C0161D" w:rsidRDefault="00C0161D" w:rsidP="00C01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C27B83D" w14:textId="77777777" w:rsidR="00C0161D" w:rsidRDefault="00C0161D" w:rsidP="00C0161D">
      <w:pPr>
        <w:pStyle w:val="NoSpacing"/>
        <w:rPr>
          <w:rFonts w:cs="Times New Roman"/>
          <w:szCs w:val="24"/>
        </w:rPr>
      </w:pPr>
    </w:p>
    <w:p w14:paraId="4AD3DC5F" w14:textId="77777777" w:rsidR="00C0161D" w:rsidRDefault="00C0161D" w:rsidP="00C0161D">
      <w:pPr>
        <w:pStyle w:val="NoSpacing"/>
        <w:rPr>
          <w:rFonts w:cs="Times New Roman"/>
          <w:szCs w:val="24"/>
        </w:rPr>
      </w:pPr>
    </w:p>
    <w:p w14:paraId="3CB9F311" w14:textId="77777777" w:rsidR="00C0161D" w:rsidRDefault="00C0161D" w:rsidP="00C01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September 2023</w:t>
      </w:r>
    </w:p>
    <w:p w14:paraId="1F7004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1826D" w14:textId="77777777" w:rsidR="00C0161D" w:rsidRDefault="00C0161D" w:rsidP="009139A6">
      <w:r>
        <w:separator/>
      </w:r>
    </w:p>
  </w:endnote>
  <w:endnote w:type="continuationSeparator" w:id="0">
    <w:p w14:paraId="29BD9314" w14:textId="77777777" w:rsidR="00C0161D" w:rsidRDefault="00C016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19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428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54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BC7A9" w14:textId="77777777" w:rsidR="00C0161D" w:rsidRDefault="00C0161D" w:rsidP="009139A6">
      <w:r>
        <w:separator/>
      </w:r>
    </w:p>
  </w:footnote>
  <w:footnote w:type="continuationSeparator" w:id="0">
    <w:p w14:paraId="784A4630" w14:textId="77777777" w:rsidR="00C0161D" w:rsidRDefault="00C016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1C6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2F6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88D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1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161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3FC2"/>
  <w15:chartTrackingRefBased/>
  <w15:docId w15:val="{C7E23383-07B4-48F6-85AB-EAE5A739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016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2023-10-15T20:00:00Z</dcterms:created>
  <dcterms:modified xsi:type="dcterms:W3CDTF">2023-10-15T20:01:00Z</dcterms:modified>
</cp:coreProperties>
</file>