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6F875" w14:textId="77777777" w:rsidR="00FB7358" w:rsidRDefault="00FB7358" w:rsidP="00FB7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REDEMAYNE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D967565" w14:textId="77777777" w:rsidR="00FB7358" w:rsidRDefault="00FB7358" w:rsidP="00FB7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Skirpenbeck</w:t>
      </w:r>
      <w:proofErr w:type="spellEnd"/>
      <w:r>
        <w:rPr>
          <w:rFonts w:ascii="Times New Roman" w:hAnsi="Times New Roman" w:cs="Times New Roman"/>
        </w:rPr>
        <w:t>, East Riding of Yorkshire. Husbandman.</w:t>
      </w:r>
    </w:p>
    <w:p w14:paraId="40229C2D" w14:textId="77777777" w:rsidR="00FB7358" w:rsidRDefault="00FB7358" w:rsidP="00FB7358">
      <w:pPr>
        <w:rPr>
          <w:rFonts w:ascii="Times New Roman" w:hAnsi="Times New Roman" w:cs="Times New Roman"/>
        </w:rPr>
      </w:pPr>
    </w:p>
    <w:p w14:paraId="0ACE4730" w14:textId="77777777" w:rsidR="00FB7358" w:rsidRDefault="00FB7358" w:rsidP="00FB7358">
      <w:pPr>
        <w:rPr>
          <w:rFonts w:ascii="Times New Roman" w:hAnsi="Times New Roman" w:cs="Times New Roman"/>
        </w:rPr>
      </w:pPr>
    </w:p>
    <w:p w14:paraId="268DB1F0" w14:textId="77777777" w:rsidR="00FB7358" w:rsidRDefault="00FB7358" w:rsidP="00FB7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Ellerton</w:t>
      </w:r>
      <w:proofErr w:type="spellEnd"/>
      <w:r>
        <w:rPr>
          <w:rFonts w:ascii="Times New Roman" w:hAnsi="Times New Roman" w:cs="Times New Roman"/>
        </w:rPr>
        <w:t xml:space="preserve">, Abbot of </w:t>
      </w:r>
      <w:proofErr w:type="spellStart"/>
      <w:r>
        <w:rPr>
          <w:rFonts w:ascii="Times New Roman" w:hAnsi="Times New Roman" w:cs="Times New Roman"/>
        </w:rPr>
        <w:t>Easby</w:t>
      </w:r>
      <w:proofErr w:type="spellEnd"/>
      <w:r>
        <w:rPr>
          <w:rFonts w:ascii="Times New Roman" w:hAnsi="Times New Roman" w:cs="Times New Roman"/>
        </w:rPr>
        <w:t xml:space="preserve"> Abbey, North Riding of Yorkshire.</w:t>
      </w:r>
    </w:p>
    <w:p w14:paraId="24F01231" w14:textId="77777777" w:rsidR="00FB7358" w:rsidRDefault="00FB7358" w:rsidP="00FB7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trespass and taking cows against him, John </w:t>
      </w:r>
      <w:proofErr w:type="spellStart"/>
      <w:r>
        <w:rPr>
          <w:rFonts w:ascii="Times New Roman" w:hAnsi="Times New Roman" w:cs="Times New Roman"/>
        </w:rPr>
        <w:t>Eshwode</w:t>
      </w:r>
      <w:proofErr w:type="spellEnd"/>
    </w:p>
    <w:p w14:paraId="28F698A6" w14:textId="77777777" w:rsidR="00FB7358" w:rsidRDefault="00FB7358" w:rsidP="00FB7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Heslington</w:t>
      </w:r>
      <w:proofErr w:type="spellEnd"/>
      <w:r>
        <w:rPr>
          <w:rFonts w:ascii="Times New Roman" w:hAnsi="Times New Roman" w:cs="Times New Roman"/>
        </w:rPr>
        <w:t xml:space="preserve">, East Riding of Yorkshire(q.v.), and Robert </w:t>
      </w:r>
      <w:proofErr w:type="spellStart"/>
      <w:r>
        <w:rPr>
          <w:rFonts w:ascii="Times New Roman" w:hAnsi="Times New Roman" w:cs="Times New Roman"/>
        </w:rPr>
        <w:t>Robynson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174AF0A6" w14:textId="77777777" w:rsidR="00FB7358" w:rsidRDefault="00FB7358" w:rsidP="00FB7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Skirpenbeck</w:t>
      </w:r>
      <w:proofErr w:type="spellEnd"/>
      <w:r>
        <w:rPr>
          <w:rFonts w:ascii="Times New Roman" w:hAnsi="Times New Roman" w:cs="Times New Roman"/>
        </w:rPr>
        <w:t>(q.v.).</w:t>
      </w:r>
    </w:p>
    <w:p w14:paraId="30FEC9B3" w14:textId="77777777" w:rsidR="00FB7358" w:rsidRDefault="00FB7358" w:rsidP="00FB7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98CB71D" w14:textId="77777777" w:rsidR="00FB7358" w:rsidRDefault="00FB7358" w:rsidP="00FB7358">
      <w:pPr>
        <w:rPr>
          <w:rFonts w:ascii="Times New Roman" w:hAnsi="Times New Roman" w:cs="Times New Roman"/>
        </w:rPr>
      </w:pPr>
    </w:p>
    <w:p w14:paraId="66599A44" w14:textId="77777777" w:rsidR="00FB7358" w:rsidRDefault="00FB7358" w:rsidP="00FB7358">
      <w:pPr>
        <w:rPr>
          <w:rFonts w:ascii="Times New Roman" w:hAnsi="Times New Roman" w:cs="Times New Roman"/>
        </w:rPr>
      </w:pPr>
    </w:p>
    <w:p w14:paraId="37B4C8F8" w14:textId="16800E87" w:rsidR="006B2F86" w:rsidRPr="00E71FC3" w:rsidRDefault="00FB7358" w:rsidP="00FB7358">
      <w:pPr>
        <w:pStyle w:val="NoSpacing"/>
      </w:pPr>
      <w:r>
        <w:t>21 November 2018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0CA19" w14:textId="77777777" w:rsidR="00FB7358" w:rsidRDefault="00FB7358" w:rsidP="00E71FC3">
      <w:r>
        <w:separator/>
      </w:r>
    </w:p>
  </w:endnote>
  <w:endnote w:type="continuationSeparator" w:id="0">
    <w:p w14:paraId="03591520" w14:textId="77777777" w:rsidR="00FB7358" w:rsidRDefault="00FB73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9457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8EB4ED" w14:textId="77777777" w:rsidR="00FB7358" w:rsidRDefault="00FB7358" w:rsidP="00E71FC3">
      <w:r>
        <w:separator/>
      </w:r>
    </w:p>
  </w:footnote>
  <w:footnote w:type="continuationSeparator" w:id="0">
    <w:p w14:paraId="131BA169" w14:textId="77777777" w:rsidR="00FB7358" w:rsidRDefault="00FB73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5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0A254"/>
  <w15:chartTrackingRefBased/>
  <w15:docId w15:val="{F58CE7D1-E5C9-4209-991D-36757921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73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2018-11-30T10:47:00Z</dcterms:created>
  <dcterms:modified xsi:type="dcterms:W3CDTF">2018-11-30T10:47:00Z</dcterms:modified>
</cp:coreProperties>
</file>