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762FA" w14:textId="77777777" w:rsidR="00174814" w:rsidRDefault="00174814" w:rsidP="001748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REDEMAYNE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336CE02C" w14:textId="77777777" w:rsidR="00174814" w:rsidRDefault="00174814" w:rsidP="001748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E0B92B" w14:textId="77777777" w:rsidR="00174814" w:rsidRDefault="00174814" w:rsidP="001748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2CA7E0" w14:textId="77777777" w:rsidR="00174814" w:rsidRDefault="00174814" w:rsidP="001748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May1404</w:t>
      </w:r>
      <w:r>
        <w:rPr>
          <w:rFonts w:ascii="Times New Roman" w:hAnsi="Times New Roman" w:cs="Times New Roman"/>
          <w:sz w:val="24"/>
          <w:szCs w:val="24"/>
        </w:rPr>
        <w:tab/>
        <w:t>He was added to the commission of 24 March to enquire in the West Riding of</w:t>
      </w:r>
    </w:p>
    <w:p w14:paraId="7630FC96" w14:textId="77777777" w:rsidR="00174814" w:rsidRDefault="00174814" w:rsidP="0017481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Yorkshire the names of the persons bound to contribute to the subsidy granted to the King at the last Parliament as a collector.</w:t>
      </w:r>
    </w:p>
    <w:p w14:paraId="5056F9E2" w14:textId="77777777" w:rsidR="00174814" w:rsidRDefault="00174814" w:rsidP="0017481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1399-1405 p.261)</w:t>
      </w:r>
    </w:p>
    <w:p w14:paraId="33BD2274" w14:textId="77777777" w:rsidR="00174814" w:rsidRDefault="00174814" w:rsidP="001748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DF7D53" w14:textId="77777777" w:rsidR="00174814" w:rsidRDefault="00174814" w:rsidP="001748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D7DA68" w14:textId="77777777" w:rsidR="00174814" w:rsidRDefault="00174814" w:rsidP="001748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July 2021</w:t>
      </w:r>
    </w:p>
    <w:p w14:paraId="4DF5FBC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0A125" w14:textId="77777777" w:rsidR="00174814" w:rsidRDefault="00174814" w:rsidP="009139A6">
      <w:r>
        <w:separator/>
      </w:r>
    </w:p>
  </w:endnote>
  <w:endnote w:type="continuationSeparator" w:id="0">
    <w:p w14:paraId="51F83A7C" w14:textId="77777777" w:rsidR="00174814" w:rsidRDefault="001748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03B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A629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869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8DE5A" w14:textId="77777777" w:rsidR="00174814" w:rsidRDefault="00174814" w:rsidP="009139A6">
      <w:r>
        <w:separator/>
      </w:r>
    </w:p>
  </w:footnote>
  <w:footnote w:type="continuationSeparator" w:id="0">
    <w:p w14:paraId="5DAA651C" w14:textId="77777777" w:rsidR="00174814" w:rsidRDefault="001748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0AB2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8324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D35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814"/>
    <w:rsid w:val="000666E0"/>
    <w:rsid w:val="00174814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D3254"/>
  <w15:chartTrackingRefBased/>
  <w15:docId w15:val="{4D053EAE-F9CA-49F6-8FAC-9C769A9C2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50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2021-07-17T07:47:00Z</dcterms:created>
  <dcterms:modified xsi:type="dcterms:W3CDTF">2021-07-17T08:37:00Z</dcterms:modified>
</cp:coreProperties>
</file>