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EA2E8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REDEMARE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6A1C5C18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</w:p>
    <w:p w14:paraId="5D05FF4D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</w:p>
    <w:p w14:paraId="4A200D1B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4AA3A05F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24C3502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the East Riding of </w:t>
      </w:r>
    </w:p>
    <w:p w14:paraId="409A2EB2" w14:textId="77777777" w:rsidR="00B76D75" w:rsidRDefault="00B76D75" w:rsidP="00B76D7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Yorkshire </w:t>
      </w:r>
    </w:p>
    <w:p w14:paraId="75FE3981" w14:textId="77777777" w:rsidR="00B76D75" w:rsidRDefault="00B76D75" w:rsidP="00B76D75">
      <w:pPr>
        <w:ind w:left="144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34F10EB6" w14:textId="77777777" w:rsidR="00B76D75" w:rsidRDefault="00B76D75" w:rsidP="00B76D7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p.91)</w:t>
      </w:r>
    </w:p>
    <w:p w14:paraId="1ECE37E8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</w:p>
    <w:p w14:paraId="68438650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</w:p>
    <w:p w14:paraId="01848C66" w14:textId="77777777" w:rsidR="00B76D75" w:rsidRDefault="00B76D75" w:rsidP="00B76D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2021</w:t>
      </w:r>
    </w:p>
    <w:p w14:paraId="1A1F45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E0353" w14:textId="77777777" w:rsidR="00B76D75" w:rsidRDefault="00B76D75" w:rsidP="009139A6">
      <w:r>
        <w:separator/>
      </w:r>
    </w:p>
  </w:endnote>
  <w:endnote w:type="continuationSeparator" w:id="0">
    <w:p w14:paraId="0D5210A3" w14:textId="77777777" w:rsidR="00B76D75" w:rsidRDefault="00B76D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27E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AB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8F1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90EB7" w14:textId="77777777" w:rsidR="00B76D75" w:rsidRDefault="00B76D75" w:rsidP="009139A6">
      <w:r>
        <w:separator/>
      </w:r>
    </w:p>
  </w:footnote>
  <w:footnote w:type="continuationSeparator" w:id="0">
    <w:p w14:paraId="54DD2B36" w14:textId="77777777" w:rsidR="00B76D75" w:rsidRDefault="00B76D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77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EF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7E9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75"/>
    <w:rsid w:val="000666E0"/>
    <w:rsid w:val="002510B7"/>
    <w:rsid w:val="005C130B"/>
    <w:rsid w:val="00826F5C"/>
    <w:rsid w:val="009139A6"/>
    <w:rsid w:val="009448BB"/>
    <w:rsid w:val="00A3176C"/>
    <w:rsid w:val="00AE65F8"/>
    <w:rsid w:val="00B76D7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79C08"/>
  <w15:chartTrackingRefBased/>
  <w15:docId w15:val="{6D0ACE63-EE63-42EA-9C88-F9344A3DA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D7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2022-02-04T21:18:00Z</dcterms:created>
  <dcterms:modified xsi:type="dcterms:W3CDTF">2022-02-04T21:19:00Z</dcterms:modified>
</cp:coreProperties>
</file>