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E8EA98" w14:textId="77777777" w:rsidR="00F52B5F" w:rsidRDefault="00F52B5F" w:rsidP="00F52B5F">
      <w:pPr>
        <w:pStyle w:val="NoSpacing"/>
      </w:pPr>
      <w:r>
        <w:rPr>
          <w:u w:val="single"/>
        </w:rPr>
        <w:t>Robert REDEMARE</w:t>
      </w:r>
      <w:r>
        <w:t xml:space="preserve">     </w:t>
      </w:r>
      <w:proofErr w:type="gramStart"/>
      <w:r>
        <w:t xml:space="preserve">   (</w:t>
      </w:r>
      <w:proofErr w:type="gramEnd"/>
      <w:r>
        <w:t>fl.1432)</w:t>
      </w:r>
    </w:p>
    <w:p w14:paraId="057CAC0E" w14:textId="77777777" w:rsidR="00F52B5F" w:rsidRDefault="00F52B5F" w:rsidP="00F52B5F">
      <w:pPr>
        <w:pStyle w:val="NoSpacing"/>
      </w:pPr>
    </w:p>
    <w:p w14:paraId="1AE1389B" w14:textId="77777777" w:rsidR="00F52B5F" w:rsidRDefault="00F52B5F" w:rsidP="00F52B5F">
      <w:pPr>
        <w:pStyle w:val="NoSpacing"/>
      </w:pPr>
    </w:p>
    <w:p w14:paraId="4D454988" w14:textId="77777777" w:rsidR="00F52B5F" w:rsidRDefault="00F52B5F" w:rsidP="00F52B5F">
      <w:pPr>
        <w:pStyle w:val="NoSpacing"/>
      </w:pPr>
      <w:r>
        <w:t xml:space="preserve">  3 Apr.1432</w:t>
      </w:r>
      <w:r>
        <w:tab/>
        <w:t xml:space="preserve">He and Robert </w:t>
      </w:r>
      <w:proofErr w:type="spellStart"/>
      <w:r>
        <w:t>Bewme</w:t>
      </w:r>
      <w:proofErr w:type="spellEnd"/>
      <w:r>
        <w:t>(q.v.) were appointed searchers of ships in the port</w:t>
      </w:r>
    </w:p>
    <w:p w14:paraId="7622BB39" w14:textId="77777777" w:rsidR="00F52B5F" w:rsidRDefault="00F52B5F" w:rsidP="00F52B5F">
      <w:pPr>
        <w:pStyle w:val="NoSpacing"/>
      </w:pPr>
      <w:r>
        <w:tab/>
      </w:r>
      <w:r>
        <w:tab/>
        <w:t>of Hull and all adjacent ports and places.</w:t>
      </w:r>
    </w:p>
    <w:p w14:paraId="2D756B3A" w14:textId="77777777" w:rsidR="00F52B5F" w:rsidRDefault="00F52B5F" w:rsidP="00F52B5F">
      <w:pPr>
        <w:pStyle w:val="NoSpacing"/>
      </w:pPr>
      <w:r>
        <w:tab/>
      </w:r>
      <w:r>
        <w:tab/>
        <w:t>(C.P.R. 1430-37 p.55)</w:t>
      </w:r>
    </w:p>
    <w:p w14:paraId="0C9F4ABE" w14:textId="77777777" w:rsidR="00F52B5F" w:rsidRDefault="00F52B5F" w:rsidP="00F52B5F">
      <w:pPr>
        <w:pStyle w:val="NoSpacing"/>
      </w:pPr>
    </w:p>
    <w:p w14:paraId="5603171D" w14:textId="77777777" w:rsidR="00F52B5F" w:rsidRDefault="00F52B5F" w:rsidP="00F52B5F">
      <w:pPr>
        <w:pStyle w:val="NoSpacing"/>
      </w:pPr>
    </w:p>
    <w:p w14:paraId="4F9AA74C" w14:textId="77777777" w:rsidR="00F52B5F" w:rsidRDefault="00F52B5F" w:rsidP="00F52B5F">
      <w:pPr>
        <w:pStyle w:val="NoSpacing"/>
      </w:pPr>
      <w:r>
        <w:t>23 July 2024</w:t>
      </w:r>
    </w:p>
    <w:p w14:paraId="0E8B899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5C85FB" w14:textId="77777777" w:rsidR="00F52B5F" w:rsidRDefault="00F52B5F" w:rsidP="009139A6">
      <w:r>
        <w:separator/>
      </w:r>
    </w:p>
  </w:endnote>
  <w:endnote w:type="continuationSeparator" w:id="0">
    <w:p w14:paraId="1D1006C4" w14:textId="77777777" w:rsidR="00F52B5F" w:rsidRDefault="00F52B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177A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F8439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7C4A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53EDDA" w14:textId="77777777" w:rsidR="00F52B5F" w:rsidRDefault="00F52B5F" w:rsidP="009139A6">
      <w:r>
        <w:separator/>
      </w:r>
    </w:p>
  </w:footnote>
  <w:footnote w:type="continuationSeparator" w:id="0">
    <w:p w14:paraId="03FBEE7E" w14:textId="77777777" w:rsidR="00F52B5F" w:rsidRDefault="00F52B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F89B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283E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88E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B5F"/>
    <w:rsid w:val="000666E0"/>
    <w:rsid w:val="002510B7"/>
    <w:rsid w:val="00270799"/>
    <w:rsid w:val="005C130B"/>
    <w:rsid w:val="00826F5C"/>
    <w:rsid w:val="009139A6"/>
    <w:rsid w:val="0093039B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5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E440A"/>
  <w15:chartTrackingRefBased/>
  <w15:docId w15:val="{465337AE-7C16-4525-8DCF-6B2FB6120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2024-07-25T08:36:00Z</dcterms:created>
  <dcterms:modified xsi:type="dcterms:W3CDTF">2024-07-25T08:36:00Z</dcterms:modified>
</cp:coreProperties>
</file>