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C8B0E" w14:textId="42A05B22" w:rsidR="00BA00AB" w:rsidRDefault="003D38F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REDEMANE</w:t>
      </w:r>
      <w:r>
        <w:rPr>
          <w:rFonts w:ascii="Times New Roman" w:hAnsi="Times New Roman" w:cs="Times New Roman"/>
          <w:sz w:val="24"/>
          <w:szCs w:val="24"/>
        </w:rPr>
        <w:t xml:space="preserve">      (d.1436)</w:t>
      </w:r>
    </w:p>
    <w:p w14:paraId="1CD5113A" w14:textId="0F6CEF58" w:rsidR="003D38F9" w:rsidRDefault="003D38F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</w:t>
      </w:r>
    </w:p>
    <w:p w14:paraId="6126B23F" w14:textId="24910C55" w:rsidR="003D38F9" w:rsidRDefault="003D38F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92CC81" w14:textId="79BC5078" w:rsidR="003D38F9" w:rsidRDefault="003D38F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68031B" w14:textId="0500A1B1" w:rsidR="003D38F9" w:rsidRDefault="003D38F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Nov.1436</w:t>
      </w:r>
      <w:r>
        <w:rPr>
          <w:rFonts w:ascii="Times New Roman" w:hAnsi="Times New Roman" w:cs="Times New Roman"/>
          <w:sz w:val="24"/>
          <w:szCs w:val="24"/>
        </w:rPr>
        <w:tab/>
        <w:t>Administration of his lands and property was granted.   (W.Y.R. p.136)</w:t>
      </w:r>
    </w:p>
    <w:p w14:paraId="0447BDC0" w14:textId="4F4715F0" w:rsidR="003D38F9" w:rsidRDefault="003D38F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2171F3" w14:textId="1F1D6859" w:rsidR="003D38F9" w:rsidRDefault="003D38F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38D58E" w14:textId="59B6BD25" w:rsidR="003D38F9" w:rsidRPr="003D38F9" w:rsidRDefault="003D38F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August 2021</w:t>
      </w:r>
    </w:p>
    <w:sectPr w:rsidR="003D38F9" w:rsidRPr="003D38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0A8C3" w14:textId="77777777" w:rsidR="003D38F9" w:rsidRDefault="003D38F9" w:rsidP="009139A6">
      <w:r>
        <w:separator/>
      </w:r>
    </w:p>
  </w:endnote>
  <w:endnote w:type="continuationSeparator" w:id="0">
    <w:p w14:paraId="022DF8AE" w14:textId="77777777" w:rsidR="003D38F9" w:rsidRDefault="003D38F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925F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5189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66F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F7CCA" w14:textId="77777777" w:rsidR="003D38F9" w:rsidRDefault="003D38F9" w:rsidP="009139A6">
      <w:r>
        <w:separator/>
      </w:r>
    </w:p>
  </w:footnote>
  <w:footnote w:type="continuationSeparator" w:id="0">
    <w:p w14:paraId="6CE5F319" w14:textId="77777777" w:rsidR="003D38F9" w:rsidRDefault="003D38F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5628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19E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DE1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8F9"/>
    <w:rsid w:val="000666E0"/>
    <w:rsid w:val="002510B7"/>
    <w:rsid w:val="003D38F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90DEA"/>
  <w15:chartTrackingRefBased/>
  <w15:docId w15:val="{60B60D6C-6713-4EFA-827B-7F80CA9FC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2021-08-03T06:44:00Z</dcterms:created>
  <dcterms:modified xsi:type="dcterms:W3CDTF">2021-08-03T06:46:00Z</dcterms:modified>
</cp:coreProperties>
</file>