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89C3B" w14:textId="6F1D1CDC" w:rsidR="00BA00AB" w:rsidRDefault="00F8682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Marion REDEMANE</w:t>
      </w:r>
      <w:r>
        <w:rPr>
          <w:rFonts w:ascii="Times New Roman" w:hAnsi="Times New Roman" w:cs="Times New Roman"/>
          <w:sz w:val="24"/>
          <w:szCs w:val="24"/>
        </w:rPr>
        <w:t xml:space="preserve">       (d.1428)</w:t>
      </w:r>
    </w:p>
    <w:p w14:paraId="4AE91849" w14:textId="6B7CB95E" w:rsidR="00F86824" w:rsidRDefault="00F8682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2AE040B6" w14:textId="781F5FCE" w:rsidR="00F86824" w:rsidRDefault="00F8682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AB4BEF" w14:textId="548CF174" w:rsidR="00F86824" w:rsidRDefault="00F8682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17E2FB" w14:textId="0E7FB9C0" w:rsidR="00F86824" w:rsidRDefault="00F8682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Jun.1428</w:t>
      </w:r>
      <w:r>
        <w:rPr>
          <w:rFonts w:ascii="Times New Roman" w:hAnsi="Times New Roman" w:cs="Times New Roman"/>
          <w:sz w:val="24"/>
          <w:szCs w:val="24"/>
        </w:rPr>
        <w:tab/>
        <w:t>She made her Will.     (W.Y.R. p.136)</w:t>
      </w:r>
    </w:p>
    <w:p w14:paraId="5505C2C1" w14:textId="099091E5" w:rsidR="00F86824" w:rsidRPr="00F86824" w:rsidRDefault="00F8682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her Will.    (ibid.)</w:t>
      </w:r>
    </w:p>
    <w:sectPr w:rsidR="00F86824" w:rsidRPr="00F868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CFAC8" w14:textId="77777777" w:rsidR="00F86824" w:rsidRDefault="00F86824" w:rsidP="009139A6">
      <w:r>
        <w:separator/>
      </w:r>
    </w:p>
  </w:endnote>
  <w:endnote w:type="continuationSeparator" w:id="0">
    <w:p w14:paraId="2D47CE16" w14:textId="77777777" w:rsidR="00F86824" w:rsidRDefault="00F868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326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0166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1A3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E6EA8" w14:textId="77777777" w:rsidR="00F86824" w:rsidRDefault="00F86824" w:rsidP="009139A6">
      <w:r>
        <w:separator/>
      </w:r>
    </w:p>
  </w:footnote>
  <w:footnote w:type="continuationSeparator" w:id="0">
    <w:p w14:paraId="78A4E5C3" w14:textId="77777777" w:rsidR="00F86824" w:rsidRDefault="00F868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9F5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49E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7F8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2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8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4DA9C"/>
  <w15:chartTrackingRefBased/>
  <w15:docId w15:val="{509FF804-A1EB-4C0F-BDE7-365B6FEEA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2021-08-03T06:41:00Z</dcterms:created>
  <dcterms:modified xsi:type="dcterms:W3CDTF">2021-08-03T06:43:00Z</dcterms:modified>
</cp:coreProperties>
</file>