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REDEMANE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Burton,</w:t>
      </w: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25-353)</w:t>
      </w: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843FE" w:rsidRDefault="001843FE" w:rsidP="00184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Start w:id="0" w:name="_GoBack"/>
      <w:bookmarkEnd w:id="0"/>
    </w:p>
    <w:sectPr w:rsidR="00DD5B8A" w:rsidRPr="00184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3FE" w:rsidRDefault="001843FE" w:rsidP="00564E3C">
      <w:pPr>
        <w:spacing w:after="0" w:line="240" w:lineRule="auto"/>
      </w:pPr>
      <w:r>
        <w:separator/>
      </w:r>
    </w:p>
  </w:endnote>
  <w:endnote w:type="continuationSeparator" w:id="0">
    <w:p w:rsidR="001843FE" w:rsidRDefault="001843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43FE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3FE" w:rsidRDefault="001843FE" w:rsidP="00564E3C">
      <w:pPr>
        <w:spacing w:after="0" w:line="240" w:lineRule="auto"/>
      </w:pPr>
      <w:r>
        <w:separator/>
      </w:r>
    </w:p>
  </w:footnote>
  <w:footnote w:type="continuationSeparator" w:id="0">
    <w:p w:rsidR="001843FE" w:rsidRDefault="001843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FE"/>
    <w:rsid w:val="001843F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6B665"/>
  <w15:chartTrackingRefBased/>
  <w15:docId w15:val="{3B1AB6BB-06CE-426B-9437-290FC6FC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843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2015-10-21T19:17:00Z</dcterms:created>
  <dcterms:modified xsi:type="dcterms:W3CDTF">2015-10-21T19:18:00Z</dcterms:modified>
</cp:coreProperties>
</file>