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53553" w14:textId="77777777" w:rsidR="00473ACB" w:rsidRDefault="00473ACB" w:rsidP="00473AC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REDEMANE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ADB8260" w14:textId="77777777" w:rsidR="00473ACB" w:rsidRDefault="00473ACB" w:rsidP="00473AC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22572D2" w14:textId="77777777" w:rsidR="00473ACB" w:rsidRDefault="00473ACB" w:rsidP="00473AC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B2A2E1" w14:textId="77777777" w:rsidR="00473ACB" w:rsidRDefault="00473ACB" w:rsidP="00473AC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Westmoreland the moiety of the taxes of a fifteenth and a tenth which were granted to the King at the last Parliament.   (C.F.R. 1405-13 p.182)</w:t>
      </w:r>
    </w:p>
    <w:p w14:paraId="7D1F5B3D" w14:textId="77777777" w:rsidR="00473ACB" w:rsidRDefault="00473ACB" w:rsidP="00473AC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6FC3AA2" w14:textId="77777777" w:rsidR="00473ACB" w:rsidRDefault="00473ACB" w:rsidP="00473AC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5621BEB" w14:textId="77777777" w:rsidR="00473ACB" w:rsidRDefault="00473ACB" w:rsidP="00473AC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10EAF4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DFFAE" w14:textId="77777777" w:rsidR="00473ACB" w:rsidRDefault="00473ACB" w:rsidP="009139A6">
      <w:r>
        <w:separator/>
      </w:r>
    </w:p>
  </w:endnote>
  <w:endnote w:type="continuationSeparator" w:id="0">
    <w:p w14:paraId="40194C6F" w14:textId="77777777" w:rsidR="00473ACB" w:rsidRDefault="00473A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9BA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731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835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7E61" w14:textId="77777777" w:rsidR="00473ACB" w:rsidRDefault="00473ACB" w:rsidP="009139A6">
      <w:r>
        <w:separator/>
      </w:r>
    </w:p>
  </w:footnote>
  <w:footnote w:type="continuationSeparator" w:id="0">
    <w:p w14:paraId="065991AC" w14:textId="77777777" w:rsidR="00473ACB" w:rsidRDefault="00473A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C02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D9F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833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CB"/>
    <w:rsid w:val="000666E0"/>
    <w:rsid w:val="002510B7"/>
    <w:rsid w:val="00270799"/>
    <w:rsid w:val="00473ACB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BAF7"/>
  <w15:chartTrackingRefBased/>
  <w15:docId w15:val="{11DF54AB-A527-4D55-9DDC-807F3E9A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AC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2024-12-20T07:31:00Z</dcterms:created>
  <dcterms:modified xsi:type="dcterms:W3CDTF">2024-12-20T07:31:00Z</dcterms:modified>
</cp:coreProperties>
</file>