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D186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Richard REDEMAN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14:paraId="2DBBE689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</w:p>
    <w:p w14:paraId="1C87DBFB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</w:p>
    <w:p w14:paraId="230EE73B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Dec.1411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Cumberland.   (C.F.R. 1405-13 p.221)</w:t>
      </w:r>
    </w:p>
    <w:p w14:paraId="0DC97B02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</w:p>
    <w:p w14:paraId="0580B487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</w:p>
    <w:p w14:paraId="359A4662" w14:textId="77777777" w:rsidR="009104AD" w:rsidRDefault="009104AD" w:rsidP="00910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2021</w:t>
      </w:r>
    </w:p>
    <w:p w14:paraId="6C27C08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B9AE3" w14:textId="77777777" w:rsidR="009104AD" w:rsidRDefault="009104AD" w:rsidP="009139A6">
      <w:r>
        <w:separator/>
      </w:r>
    </w:p>
  </w:endnote>
  <w:endnote w:type="continuationSeparator" w:id="0">
    <w:p w14:paraId="55707485" w14:textId="77777777" w:rsidR="009104AD" w:rsidRDefault="009104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A2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9E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F05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1F22E" w14:textId="77777777" w:rsidR="009104AD" w:rsidRDefault="009104AD" w:rsidP="009139A6">
      <w:r>
        <w:separator/>
      </w:r>
    </w:p>
  </w:footnote>
  <w:footnote w:type="continuationSeparator" w:id="0">
    <w:p w14:paraId="662F074F" w14:textId="77777777" w:rsidR="009104AD" w:rsidRDefault="009104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4AB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AB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1B1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AD"/>
    <w:rsid w:val="000666E0"/>
    <w:rsid w:val="002510B7"/>
    <w:rsid w:val="005C130B"/>
    <w:rsid w:val="00826F5C"/>
    <w:rsid w:val="009104AD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2AB54"/>
  <w15:chartTrackingRefBased/>
  <w15:docId w15:val="{B248DD29-99DA-4C7B-90E2-8B4E74C1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4A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2021-08-23T15:28:00Z</dcterms:created>
  <dcterms:modified xsi:type="dcterms:W3CDTF">2021-08-23T15:28:00Z</dcterms:modified>
</cp:coreProperties>
</file>