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14027CF" w14:textId="77777777" w:rsidR="00C875E8" w:rsidRDefault="00C875E8" w:rsidP="00C875E8">
      <w:pPr>
        <w:pStyle w:val="NoSpacing"/>
      </w:pPr>
      <w:r>
        <w:rPr>
          <w:u w:val="single"/>
        </w:rPr>
        <w:t>John REDEMAN</w:t>
      </w:r>
      <w:r>
        <w:t xml:space="preserve">   </w:t>
      </w:r>
      <w:proofErr w:type="gramStart"/>
      <w:r>
        <w:t xml:space="preserve">   (</w:t>
      </w:r>
      <w:proofErr w:type="gramEnd"/>
      <w:r>
        <w:t>fl.1432)</w:t>
      </w:r>
    </w:p>
    <w:p w14:paraId="254411D5" w14:textId="77777777" w:rsidR="00C875E8" w:rsidRDefault="00C875E8" w:rsidP="00C875E8">
      <w:pPr>
        <w:pStyle w:val="NoSpacing"/>
      </w:pPr>
    </w:p>
    <w:p w14:paraId="3F6CE5DB" w14:textId="77777777" w:rsidR="00C875E8" w:rsidRDefault="00C875E8" w:rsidP="00C875E8">
      <w:pPr>
        <w:pStyle w:val="NoSpacing"/>
      </w:pPr>
    </w:p>
    <w:p w14:paraId="4FBAD55B" w14:textId="77777777" w:rsidR="00C875E8" w:rsidRDefault="00C875E8" w:rsidP="00C875E8">
      <w:pPr>
        <w:pStyle w:val="NoSpacing"/>
      </w:pPr>
      <w:r>
        <w:t>20 May1432</w:t>
      </w:r>
      <w:r>
        <w:tab/>
        <w:t>Appointed searcher of shops in the port of Chichester and all adjacent</w:t>
      </w:r>
    </w:p>
    <w:p w14:paraId="4D97D2E2" w14:textId="77777777" w:rsidR="00C875E8" w:rsidRDefault="00C875E8" w:rsidP="00C875E8">
      <w:pPr>
        <w:pStyle w:val="NoSpacing"/>
      </w:pPr>
      <w:r>
        <w:tab/>
      </w:r>
      <w:r>
        <w:tab/>
        <w:t>ports and places.    (C.F.R. 1430-37 p.55)</w:t>
      </w:r>
    </w:p>
    <w:p w14:paraId="5482053D" w14:textId="77777777" w:rsidR="00C875E8" w:rsidRDefault="00C875E8" w:rsidP="00C875E8">
      <w:pPr>
        <w:pStyle w:val="NoSpacing"/>
      </w:pPr>
    </w:p>
    <w:p w14:paraId="1B0FC689" w14:textId="77777777" w:rsidR="00C875E8" w:rsidRDefault="00C875E8" w:rsidP="00C875E8">
      <w:pPr>
        <w:pStyle w:val="NoSpacing"/>
      </w:pPr>
    </w:p>
    <w:p w14:paraId="47403349" w14:textId="77777777" w:rsidR="00C875E8" w:rsidRDefault="00C875E8" w:rsidP="00C875E8">
      <w:pPr>
        <w:pStyle w:val="NoSpacing"/>
      </w:pPr>
      <w:r>
        <w:t>22 July 2024</w:t>
      </w:r>
    </w:p>
    <w:p w14:paraId="27154E87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94EA29A" w14:textId="77777777" w:rsidR="00C875E8" w:rsidRDefault="00C875E8" w:rsidP="009139A6">
      <w:r>
        <w:separator/>
      </w:r>
    </w:p>
  </w:endnote>
  <w:endnote w:type="continuationSeparator" w:id="0">
    <w:p w14:paraId="0122DC3B" w14:textId="77777777" w:rsidR="00C875E8" w:rsidRDefault="00C875E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878697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8D35B1F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7AF9A2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6622C7C" w14:textId="77777777" w:rsidR="00C875E8" w:rsidRDefault="00C875E8" w:rsidP="009139A6">
      <w:r>
        <w:separator/>
      </w:r>
    </w:p>
  </w:footnote>
  <w:footnote w:type="continuationSeparator" w:id="0">
    <w:p w14:paraId="65D9A608" w14:textId="77777777" w:rsidR="00C875E8" w:rsidRDefault="00C875E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6F0D55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08F57E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431069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75E8"/>
    <w:rsid w:val="000666E0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93C96"/>
    <w:rsid w:val="00AE65F8"/>
    <w:rsid w:val="00BA00AB"/>
    <w:rsid w:val="00C71834"/>
    <w:rsid w:val="00C875E8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3CC9B1"/>
  <w15:chartTrackingRefBased/>
  <w15:docId w15:val="{2396364B-74C7-4E79-8B10-0B0B14256D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25</Words>
  <Characters>148</Characters>
  <Application>Microsoft Office Word</Application>
  <DocSecurity>0</DocSecurity>
  <Lines>1</Lines>
  <Paragraphs>1</Paragraphs>
  <ScaleCrop>false</ScaleCrop>
  <Company/>
  <LinksUpToDate>false</LinksUpToDate>
  <CharactersWithSpaces>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2024-07-22T16:59:00Z</dcterms:created>
  <dcterms:modified xsi:type="dcterms:W3CDTF">2024-07-22T16:59:00Z</dcterms:modified>
</cp:coreProperties>
</file>