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85CE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REDEMAN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84F2240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Lonsdale.</w:t>
      </w:r>
    </w:p>
    <w:p w14:paraId="1EE1D91A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528AD8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5567C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37F3C0F8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D3EAF7B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Westmoreland, the taxes of a fifteenth and a tenth.</w:t>
      </w:r>
    </w:p>
    <w:p w14:paraId="08DEBCCE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63FDEA60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53FEA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1C216" w14:textId="77777777" w:rsidR="00717AD1" w:rsidRDefault="00717AD1" w:rsidP="00717A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2021</w:t>
      </w:r>
    </w:p>
    <w:p w14:paraId="5904DB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A9FAA" w14:textId="77777777" w:rsidR="00717AD1" w:rsidRDefault="00717AD1" w:rsidP="009139A6">
      <w:r>
        <w:separator/>
      </w:r>
    </w:p>
  </w:endnote>
  <w:endnote w:type="continuationSeparator" w:id="0">
    <w:p w14:paraId="64CA58AB" w14:textId="77777777" w:rsidR="00717AD1" w:rsidRDefault="00717A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1CB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681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A9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AF97F" w14:textId="77777777" w:rsidR="00717AD1" w:rsidRDefault="00717AD1" w:rsidP="009139A6">
      <w:r>
        <w:separator/>
      </w:r>
    </w:p>
  </w:footnote>
  <w:footnote w:type="continuationSeparator" w:id="0">
    <w:p w14:paraId="3E4A9A26" w14:textId="77777777" w:rsidR="00717AD1" w:rsidRDefault="00717A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9C9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D4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011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D1"/>
    <w:rsid w:val="000666E0"/>
    <w:rsid w:val="002510B7"/>
    <w:rsid w:val="005C130B"/>
    <w:rsid w:val="00717AD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05836"/>
  <w15:chartTrackingRefBased/>
  <w15:docId w15:val="{0F878C48-BDA7-4286-B5C6-9D7EDEF3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2021-10-21T21:07:00Z</dcterms:created>
  <dcterms:modified xsi:type="dcterms:W3CDTF">2021-10-21T21:09:00Z</dcterms:modified>
</cp:coreProperties>
</file>