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58EAF" w14:textId="0763D190" w:rsidR="00BA00AB" w:rsidRDefault="005649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William REDEMAN</w:t>
      </w:r>
      <w:r>
        <w:rPr>
          <w:rFonts w:ascii="Times New Roman" w:hAnsi="Times New Roman" w:cs="Times New Roman"/>
          <w:sz w:val="24"/>
          <w:szCs w:val="24"/>
        </w:rPr>
        <w:t xml:space="preserve">       (d.1482-3)</w:t>
      </w:r>
    </w:p>
    <w:p w14:paraId="1B6B329E" w14:textId="5E7B1A2D" w:rsidR="005649D7" w:rsidRDefault="005649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Harewood.</w:t>
      </w:r>
    </w:p>
    <w:p w14:paraId="33A81C78" w14:textId="5359058E" w:rsidR="005649D7" w:rsidRDefault="005649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36E9E3" w14:textId="6AB76003" w:rsidR="005649D7" w:rsidRDefault="005649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EB35EC" w14:textId="21593372" w:rsidR="005649D7" w:rsidRDefault="005649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Sep.1482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p.136)</w:t>
      </w:r>
    </w:p>
    <w:p w14:paraId="761762B2" w14:textId="26461CAB" w:rsidR="005649D7" w:rsidRDefault="005649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Mar.1483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6AC6A44F" w14:textId="619A62E2" w:rsidR="005649D7" w:rsidRDefault="005649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D05F6D" w14:textId="26E9C4F2" w:rsidR="005649D7" w:rsidRDefault="005649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354490" w14:textId="40B767A6" w:rsidR="005649D7" w:rsidRPr="005649D7" w:rsidRDefault="005649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2021</w:t>
      </w:r>
    </w:p>
    <w:sectPr w:rsidR="005649D7" w:rsidRPr="005649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48C6C" w14:textId="77777777" w:rsidR="005649D7" w:rsidRDefault="005649D7" w:rsidP="009139A6">
      <w:r>
        <w:separator/>
      </w:r>
    </w:p>
  </w:endnote>
  <w:endnote w:type="continuationSeparator" w:id="0">
    <w:p w14:paraId="7246BB54" w14:textId="77777777" w:rsidR="005649D7" w:rsidRDefault="005649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AD1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8B0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1FB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FB5C8" w14:textId="77777777" w:rsidR="005649D7" w:rsidRDefault="005649D7" w:rsidP="009139A6">
      <w:r>
        <w:separator/>
      </w:r>
    </w:p>
  </w:footnote>
  <w:footnote w:type="continuationSeparator" w:id="0">
    <w:p w14:paraId="42FC1310" w14:textId="77777777" w:rsidR="005649D7" w:rsidRDefault="005649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219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422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74E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9D7"/>
    <w:rsid w:val="000666E0"/>
    <w:rsid w:val="002510B7"/>
    <w:rsid w:val="005649D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5D2AD"/>
  <w15:chartTrackingRefBased/>
  <w15:docId w15:val="{23A7DFDE-366B-44FF-B433-8BE5A89CE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2021-08-03T06:38:00Z</dcterms:created>
  <dcterms:modified xsi:type="dcterms:W3CDTF">2021-08-03T06:41:00Z</dcterms:modified>
</cp:coreProperties>
</file>