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FB8E1" w14:textId="77777777" w:rsidR="0076715A" w:rsidRDefault="0076715A" w:rsidP="007671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REDE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d.1486)</w:t>
      </w:r>
    </w:p>
    <w:p w14:paraId="2B54848E" w14:textId="77777777" w:rsidR="0076715A" w:rsidRDefault="0076715A" w:rsidP="007671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Holme in Spalding Moor, Yorkshire.</w:t>
      </w:r>
    </w:p>
    <w:p w14:paraId="646DF5F4" w14:textId="77777777" w:rsidR="0076715A" w:rsidRDefault="0076715A" w:rsidP="0076715A">
      <w:pPr>
        <w:rPr>
          <w:rFonts w:ascii="Times New Roman" w:hAnsi="Times New Roman" w:cs="Times New Roman"/>
          <w:sz w:val="24"/>
          <w:szCs w:val="24"/>
        </w:rPr>
      </w:pPr>
    </w:p>
    <w:p w14:paraId="69817E96" w14:textId="77777777" w:rsidR="0076715A" w:rsidRDefault="0076715A" w:rsidP="0076715A">
      <w:pPr>
        <w:rPr>
          <w:rFonts w:ascii="Times New Roman" w:hAnsi="Times New Roman" w:cs="Times New Roman"/>
          <w:sz w:val="24"/>
          <w:szCs w:val="24"/>
        </w:rPr>
      </w:pPr>
    </w:p>
    <w:p w14:paraId="27E21E61" w14:textId="77777777" w:rsidR="0076715A" w:rsidRDefault="0076715A" w:rsidP="007671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Apr.1486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 (W.Y.R. p.136)</w:t>
      </w:r>
    </w:p>
    <w:p w14:paraId="28B43992" w14:textId="77777777" w:rsidR="0076715A" w:rsidRDefault="0076715A" w:rsidP="0076715A">
      <w:pPr>
        <w:rPr>
          <w:rFonts w:ascii="Times New Roman" w:hAnsi="Times New Roman" w:cs="Times New Roman"/>
          <w:sz w:val="24"/>
          <w:szCs w:val="24"/>
        </w:rPr>
      </w:pPr>
    </w:p>
    <w:p w14:paraId="251150B6" w14:textId="77777777" w:rsidR="0076715A" w:rsidRDefault="0076715A" w:rsidP="0076715A">
      <w:pPr>
        <w:rPr>
          <w:rFonts w:ascii="Times New Roman" w:hAnsi="Times New Roman" w:cs="Times New Roman"/>
          <w:sz w:val="24"/>
          <w:szCs w:val="24"/>
        </w:rPr>
      </w:pPr>
    </w:p>
    <w:p w14:paraId="24521236" w14:textId="77777777" w:rsidR="0076715A" w:rsidRDefault="0076715A" w:rsidP="007671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August 2021</w:t>
      </w:r>
    </w:p>
    <w:p w14:paraId="52941922" w14:textId="77777777" w:rsidR="00BA00AB" w:rsidRPr="0076715A" w:rsidRDefault="00BA00AB" w:rsidP="0076715A"/>
    <w:sectPr w:rsidR="00BA00AB" w:rsidRPr="007671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0736A" w14:textId="77777777" w:rsidR="0076715A" w:rsidRDefault="0076715A" w:rsidP="009139A6">
      <w:r>
        <w:separator/>
      </w:r>
    </w:p>
  </w:endnote>
  <w:endnote w:type="continuationSeparator" w:id="0">
    <w:p w14:paraId="5F7F48E3" w14:textId="77777777" w:rsidR="0076715A" w:rsidRDefault="007671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3EC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AC4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9DB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500AD" w14:textId="77777777" w:rsidR="0076715A" w:rsidRDefault="0076715A" w:rsidP="009139A6">
      <w:r>
        <w:separator/>
      </w:r>
    </w:p>
  </w:footnote>
  <w:footnote w:type="continuationSeparator" w:id="0">
    <w:p w14:paraId="6FC762DB" w14:textId="77777777" w:rsidR="0076715A" w:rsidRDefault="007671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9E7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F9B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3B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5A"/>
    <w:rsid w:val="000666E0"/>
    <w:rsid w:val="002510B7"/>
    <w:rsid w:val="005C130B"/>
    <w:rsid w:val="0076715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BBC89"/>
  <w15:chartTrackingRefBased/>
  <w15:docId w15:val="{DFD70F15-5465-46F0-8B70-340CC4A0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15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2021-08-23T15:16:00Z</dcterms:created>
  <dcterms:modified xsi:type="dcterms:W3CDTF">2021-08-23T15:17:00Z</dcterms:modified>
</cp:coreProperties>
</file>