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53E24" w14:textId="77777777" w:rsidR="00382984" w:rsidRDefault="00382984" w:rsidP="003829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Katherine REDELL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8BDBE8E" w14:textId="77777777" w:rsidR="00382984" w:rsidRDefault="00382984" w:rsidP="003829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Salthouse, Norfolk. Widow.</w:t>
      </w:r>
    </w:p>
    <w:p w14:paraId="7243FF09" w14:textId="77777777" w:rsidR="00382984" w:rsidRDefault="00382984" w:rsidP="00382984">
      <w:pPr>
        <w:rPr>
          <w:rFonts w:ascii="Times New Roman" w:hAnsi="Times New Roman" w:cs="Times New Roman"/>
        </w:rPr>
      </w:pPr>
    </w:p>
    <w:p w14:paraId="359BF7FA" w14:textId="77777777" w:rsidR="00382984" w:rsidRDefault="00382984" w:rsidP="00382984">
      <w:pPr>
        <w:rPr>
          <w:rFonts w:ascii="Times New Roman" w:hAnsi="Times New Roman" w:cs="Times New Roman"/>
        </w:rPr>
      </w:pPr>
    </w:p>
    <w:p w14:paraId="3B850777" w14:textId="77777777" w:rsidR="00382984" w:rsidRDefault="00382984" w:rsidP="003829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Wolman(q.v.) brought a plaint of debt against her, Thomas </w:t>
      </w:r>
    </w:p>
    <w:p w14:paraId="797C2B4E" w14:textId="77777777" w:rsidR="00382984" w:rsidRDefault="00382984" w:rsidP="00382984">
      <w:pPr>
        <w:rPr>
          <w:rFonts w:ascii="Times New Roman" w:hAnsi="Times New Roman" w:cs="Times New Roman"/>
        </w:rPr>
      </w:pPr>
      <w:r>
        <w:tab/>
      </w:r>
      <w:r>
        <w:tab/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North </w:t>
      </w:r>
      <w:proofErr w:type="spellStart"/>
      <w:r>
        <w:rPr>
          <w:rFonts w:ascii="Times New Roman" w:hAnsi="Times New Roman" w:cs="Times New Roman"/>
        </w:rPr>
        <w:t>Elmham</w:t>
      </w:r>
      <w:proofErr w:type="spellEnd"/>
      <w:r>
        <w:rPr>
          <w:rFonts w:ascii="Times New Roman" w:hAnsi="Times New Roman" w:cs="Times New Roman"/>
        </w:rPr>
        <w:t>(q.v.), John Haydon of Norwich(q.v.),</w:t>
      </w:r>
    </w:p>
    <w:p w14:paraId="2B964FB1" w14:textId="77777777" w:rsidR="00382984" w:rsidRDefault="00382984" w:rsidP="003829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Harryson</w:t>
      </w:r>
      <w:proofErr w:type="spellEnd"/>
      <w:r>
        <w:rPr>
          <w:rFonts w:ascii="Times New Roman" w:hAnsi="Times New Roman" w:cs="Times New Roman"/>
        </w:rPr>
        <w:t xml:space="preserve"> of Norwich(q.v.), Thomas </w:t>
      </w:r>
      <w:proofErr w:type="spellStart"/>
      <w:r>
        <w:rPr>
          <w:rFonts w:ascii="Times New Roman" w:hAnsi="Times New Roman" w:cs="Times New Roman"/>
        </w:rPr>
        <w:t>Mylys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Pockthorpe</w:t>
      </w:r>
      <w:proofErr w:type="spellEnd"/>
      <w:r>
        <w:rPr>
          <w:rFonts w:ascii="Times New Roman" w:hAnsi="Times New Roman" w:cs="Times New Roman"/>
        </w:rPr>
        <w:t>(q.v.)</w:t>
      </w:r>
    </w:p>
    <w:p w14:paraId="407BF29F" w14:textId="77777777" w:rsidR="00382984" w:rsidRDefault="00382984" w:rsidP="003829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Robert Barker of Over </w:t>
      </w:r>
      <w:proofErr w:type="spellStart"/>
      <w:r>
        <w:rPr>
          <w:rFonts w:ascii="Times New Roman" w:hAnsi="Times New Roman" w:cs="Times New Roman"/>
        </w:rPr>
        <w:t>Geyst</w:t>
      </w:r>
      <w:proofErr w:type="spellEnd"/>
      <w:r>
        <w:rPr>
          <w:rFonts w:ascii="Times New Roman" w:hAnsi="Times New Roman" w:cs="Times New Roman"/>
        </w:rPr>
        <w:t>(q.v.).</w:t>
      </w:r>
    </w:p>
    <w:p w14:paraId="6E1795E0" w14:textId="77777777" w:rsidR="00382984" w:rsidRDefault="00382984" w:rsidP="003829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70BB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9DDA398" w14:textId="77777777" w:rsidR="00382984" w:rsidRDefault="00382984" w:rsidP="00382984">
      <w:pPr>
        <w:rPr>
          <w:rFonts w:ascii="Times New Roman" w:hAnsi="Times New Roman" w:cs="Times New Roman"/>
        </w:rPr>
      </w:pPr>
    </w:p>
    <w:p w14:paraId="66D9C360" w14:textId="77777777" w:rsidR="00382984" w:rsidRDefault="00382984" w:rsidP="00382984">
      <w:pPr>
        <w:rPr>
          <w:rFonts w:ascii="Times New Roman" w:hAnsi="Times New Roman" w:cs="Times New Roman"/>
        </w:rPr>
      </w:pPr>
    </w:p>
    <w:p w14:paraId="4B292CD1" w14:textId="77777777" w:rsidR="00382984" w:rsidRDefault="00382984" w:rsidP="003829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May 2019</w:t>
      </w:r>
    </w:p>
    <w:p w14:paraId="5AEC3344" w14:textId="77777777" w:rsidR="006B2F86" w:rsidRPr="00E71FC3" w:rsidRDefault="003829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C28511" w14:textId="77777777" w:rsidR="00382984" w:rsidRDefault="00382984" w:rsidP="00E71FC3">
      <w:r>
        <w:separator/>
      </w:r>
    </w:p>
  </w:endnote>
  <w:endnote w:type="continuationSeparator" w:id="0">
    <w:p w14:paraId="7AB15836" w14:textId="77777777" w:rsidR="00382984" w:rsidRDefault="0038298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E26A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77A5A0" w14:textId="77777777" w:rsidR="00382984" w:rsidRDefault="00382984" w:rsidP="00E71FC3">
      <w:r>
        <w:separator/>
      </w:r>
    </w:p>
  </w:footnote>
  <w:footnote w:type="continuationSeparator" w:id="0">
    <w:p w14:paraId="7B954CB4" w14:textId="77777777" w:rsidR="00382984" w:rsidRDefault="0038298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984"/>
    <w:rsid w:val="001A7C09"/>
    <w:rsid w:val="0038298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4EB99"/>
  <w15:chartTrackingRefBased/>
  <w15:docId w15:val="{F0B0911B-D0A1-401B-A56F-04692E619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98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829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2019-05-12T19:10:00Z</dcterms:created>
  <dcterms:modified xsi:type="dcterms:W3CDTF">2019-05-12T19:11:00Z</dcterms:modified>
</cp:coreProperties>
</file>