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764EC" w14:textId="77777777" w:rsidR="001C3ABA" w:rsidRDefault="001C3ABA" w:rsidP="001C3A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Clement REDELL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76F77731" w14:textId="77777777" w:rsidR="001C3ABA" w:rsidRDefault="001C3ABA" w:rsidP="001C3A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EA47B41" w14:textId="77777777" w:rsidR="001C3ABA" w:rsidRDefault="001C3ABA" w:rsidP="001C3A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719282E" w14:textId="77777777" w:rsidR="001C3ABA" w:rsidRDefault="001C3ABA" w:rsidP="001C3A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29 Sep.1408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in Calais under</w:t>
      </w:r>
    </w:p>
    <w:p w14:paraId="7B27560F" w14:textId="77777777" w:rsidR="001C3ABA" w:rsidRDefault="001C3ABA" w:rsidP="001C3A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the command of John Beaufort, Earl of Somerset(q.v.).</w:t>
      </w:r>
    </w:p>
    <w:p w14:paraId="2F1D6620" w14:textId="77777777" w:rsidR="001C3ABA" w:rsidRDefault="001C3ABA" w:rsidP="001C3ABA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C76/91, m2,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5E3AA07" w14:textId="77777777" w:rsidR="001C3ABA" w:rsidRDefault="001C3ABA" w:rsidP="001C3ABA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59FE7E32" w14:textId="77777777" w:rsidR="001C3ABA" w:rsidRDefault="001C3ABA" w:rsidP="001C3A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33C3216" w14:textId="77777777" w:rsidR="001C3ABA" w:rsidRDefault="001C3ABA" w:rsidP="001C3A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75A3B61" w14:textId="77777777" w:rsidR="001C3ABA" w:rsidRDefault="001C3ABA" w:rsidP="001C3A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18 March 2023</w:t>
      </w:r>
    </w:p>
    <w:p w14:paraId="6EEC88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F3D38" w14:textId="77777777" w:rsidR="001C3ABA" w:rsidRDefault="001C3ABA" w:rsidP="009139A6">
      <w:r>
        <w:separator/>
      </w:r>
    </w:p>
  </w:endnote>
  <w:endnote w:type="continuationSeparator" w:id="0">
    <w:p w14:paraId="492F4198" w14:textId="77777777" w:rsidR="001C3ABA" w:rsidRDefault="001C3A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C69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0B7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E25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F33C9" w14:textId="77777777" w:rsidR="001C3ABA" w:rsidRDefault="001C3ABA" w:rsidP="009139A6">
      <w:r>
        <w:separator/>
      </w:r>
    </w:p>
  </w:footnote>
  <w:footnote w:type="continuationSeparator" w:id="0">
    <w:p w14:paraId="181D236F" w14:textId="77777777" w:rsidR="001C3ABA" w:rsidRDefault="001C3A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563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718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FEC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BA"/>
    <w:rsid w:val="000666E0"/>
    <w:rsid w:val="001C3AB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51460"/>
  <w15:chartTrackingRefBased/>
  <w15:docId w15:val="{E1220740-4EA6-479D-81AF-FD72145C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2023-03-22T21:07:00Z</dcterms:created>
  <dcterms:modified xsi:type="dcterms:W3CDTF">2023-03-22T21:07:00Z</dcterms:modified>
</cp:coreProperties>
</file>