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D59565" w14:textId="77777777" w:rsidR="00CA18B2" w:rsidRDefault="00CA18B2" w:rsidP="00CA18B2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REDELER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AD11D14" w14:textId="77777777" w:rsidR="00CA18B2" w:rsidRDefault="00CA18B2" w:rsidP="00CA18B2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</w:p>
    <w:p w14:paraId="73557CDA" w14:textId="77777777" w:rsidR="00CA18B2" w:rsidRDefault="00CA18B2" w:rsidP="00CA18B2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</w:p>
    <w:p w14:paraId="31A3A950" w14:textId="77777777" w:rsidR="00CA18B2" w:rsidRDefault="00CA18B2" w:rsidP="00CA18B2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Edward Pole(q.v.) brought a plaint of debt against him and Thomas </w:t>
      </w:r>
      <w:proofErr w:type="spellStart"/>
      <w:r>
        <w:rPr>
          <w:rFonts w:ascii="Times New Roman" w:hAnsi="Times New Roman" w:cs="Times New Roman"/>
        </w:rPr>
        <w:t>Haukyns</w:t>
      </w:r>
      <w:proofErr w:type="spellEnd"/>
    </w:p>
    <w:p w14:paraId="6EA32E1D" w14:textId="77777777" w:rsidR="00CA18B2" w:rsidRDefault="00CA18B2" w:rsidP="00CA18B2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Westbury(q.v.).</w:t>
      </w:r>
    </w:p>
    <w:p w14:paraId="052CF664" w14:textId="77777777" w:rsidR="00CA18B2" w:rsidRDefault="00CA18B2" w:rsidP="00CA18B2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8B44D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8F50484" w14:textId="77777777" w:rsidR="00CA18B2" w:rsidRDefault="00CA18B2" w:rsidP="00CA18B2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</w:p>
    <w:p w14:paraId="5ABAF98B" w14:textId="77777777" w:rsidR="00CA18B2" w:rsidRDefault="00CA18B2" w:rsidP="00CA18B2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</w:p>
    <w:p w14:paraId="52042F2C" w14:textId="77777777" w:rsidR="00CA18B2" w:rsidRDefault="00CA18B2" w:rsidP="00CA18B2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October 2018</w:t>
      </w:r>
    </w:p>
    <w:p w14:paraId="0592977C" w14:textId="77777777" w:rsidR="006B2F86" w:rsidRPr="00E71FC3" w:rsidRDefault="00CA18B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57E1AE" w14:textId="77777777" w:rsidR="00CA18B2" w:rsidRDefault="00CA18B2" w:rsidP="00E71FC3">
      <w:r>
        <w:separator/>
      </w:r>
    </w:p>
  </w:endnote>
  <w:endnote w:type="continuationSeparator" w:id="0">
    <w:p w14:paraId="5C07293E" w14:textId="77777777" w:rsidR="00CA18B2" w:rsidRDefault="00CA18B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C3ED9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71B6B8" w14:textId="77777777" w:rsidR="00CA18B2" w:rsidRDefault="00CA18B2" w:rsidP="00E71FC3">
      <w:r>
        <w:separator/>
      </w:r>
    </w:p>
  </w:footnote>
  <w:footnote w:type="continuationSeparator" w:id="0">
    <w:p w14:paraId="3A568656" w14:textId="77777777" w:rsidR="00CA18B2" w:rsidRDefault="00CA18B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8B2"/>
    <w:rsid w:val="001A7C09"/>
    <w:rsid w:val="00577BD5"/>
    <w:rsid w:val="00656CBA"/>
    <w:rsid w:val="006A1F77"/>
    <w:rsid w:val="00733BE7"/>
    <w:rsid w:val="00AB52E8"/>
    <w:rsid w:val="00B16D3F"/>
    <w:rsid w:val="00BB41AC"/>
    <w:rsid w:val="00CA18B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08C40"/>
  <w15:chartTrackingRefBased/>
  <w15:docId w15:val="{488F9046-A91A-48BA-95FC-8E18C6C6F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18B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A18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2018-11-04T20:18:00Z</dcterms:created>
  <dcterms:modified xsi:type="dcterms:W3CDTF">2018-11-04T20:18:00Z</dcterms:modified>
</cp:coreProperties>
</file>