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4F9F2" w14:textId="77777777" w:rsidR="007158CB" w:rsidRDefault="007158CB" w:rsidP="007158CB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Robert REDELAKE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fl.1483)</w:t>
      </w:r>
    </w:p>
    <w:p w14:paraId="308587D1" w14:textId="77777777" w:rsidR="007158CB" w:rsidRDefault="007158CB" w:rsidP="007158CB">
      <w:pPr>
        <w:pStyle w:val="NoSpacing"/>
        <w:rPr>
          <w:rFonts w:eastAsia="Times New Roman" w:cs="Times New Roman"/>
          <w:szCs w:val="24"/>
        </w:rPr>
      </w:pPr>
    </w:p>
    <w:p w14:paraId="0DB81AAC" w14:textId="77777777" w:rsidR="007158CB" w:rsidRDefault="007158CB" w:rsidP="007158CB">
      <w:pPr>
        <w:pStyle w:val="NoSpacing"/>
        <w:rPr>
          <w:rFonts w:eastAsia="Times New Roman" w:cs="Times New Roman"/>
          <w:szCs w:val="24"/>
        </w:rPr>
      </w:pPr>
    </w:p>
    <w:p w14:paraId="6AE3DF5F" w14:textId="77777777" w:rsidR="007158CB" w:rsidRDefault="007158CB" w:rsidP="007158C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Oct.1483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held in Exeter into lands of</w:t>
      </w:r>
    </w:p>
    <w:p w14:paraId="42FD23C4" w14:textId="77777777" w:rsidR="007158CB" w:rsidRDefault="007158CB" w:rsidP="007158C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Doore</w:t>
      </w:r>
      <w:proofErr w:type="spellEnd"/>
      <w:r>
        <w:rPr>
          <w:rFonts w:eastAsia="Times New Roman" w:cs="Times New Roman"/>
          <w:szCs w:val="24"/>
        </w:rPr>
        <w:t>, Prior of Montague(q.v.).</w:t>
      </w:r>
    </w:p>
    <w:p w14:paraId="0451F18B" w14:textId="77777777" w:rsidR="007158CB" w:rsidRDefault="007158CB" w:rsidP="007158C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6AC2515" w14:textId="77777777" w:rsidR="007158CB" w:rsidRDefault="007158CB" w:rsidP="007158C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pp.92-3)</w:t>
      </w:r>
    </w:p>
    <w:p w14:paraId="25176A53" w14:textId="77777777" w:rsidR="007158CB" w:rsidRDefault="007158CB" w:rsidP="007158CB">
      <w:pPr>
        <w:pStyle w:val="NoSpacing"/>
        <w:rPr>
          <w:rFonts w:eastAsia="Times New Roman" w:cs="Times New Roman"/>
          <w:szCs w:val="24"/>
        </w:rPr>
      </w:pPr>
    </w:p>
    <w:p w14:paraId="0E56C7E0" w14:textId="77777777" w:rsidR="007158CB" w:rsidRDefault="007158CB" w:rsidP="007158CB">
      <w:pPr>
        <w:pStyle w:val="NoSpacing"/>
        <w:rPr>
          <w:rFonts w:eastAsia="Times New Roman" w:cs="Times New Roman"/>
          <w:szCs w:val="24"/>
        </w:rPr>
      </w:pPr>
    </w:p>
    <w:p w14:paraId="323E880F" w14:textId="77777777" w:rsidR="007158CB" w:rsidRDefault="007158CB" w:rsidP="007158C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July 2023</w:t>
      </w:r>
    </w:p>
    <w:p w14:paraId="215A08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CD786" w14:textId="77777777" w:rsidR="007158CB" w:rsidRDefault="007158CB" w:rsidP="009139A6">
      <w:r>
        <w:separator/>
      </w:r>
    </w:p>
  </w:endnote>
  <w:endnote w:type="continuationSeparator" w:id="0">
    <w:p w14:paraId="2A0FC5D3" w14:textId="77777777" w:rsidR="007158CB" w:rsidRDefault="007158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BCA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D71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DD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DB5F1" w14:textId="77777777" w:rsidR="007158CB" w:rsidRDefault="007158CB" w:rsidP="009139A6">
      <w:r>
        <w:separator/>
      </w:r>
    </w:p>
  </w:footnote>
  <w:footnote w:type="continuationSeparator" w:id="0">
    <w:p w14:paraId="3867235C" w14:textId="77777777" w:rsidR="007158CB" w:rsidRDefault="007158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CD4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E6D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90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8CB"/>
    <w:rsid w:val="000666E0"/>
    <w:rsid w:val="002510B7"/>
    <w:rsid w:val="005C130B"/>
    <w:rsid w:val="007158C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8319C"/>
  <w15:chartTrackingRefBased/>
  <w15:docId w15:val="{DC5432BF-7137-4E08-A948-4165B42D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2023-07-04T12:45:00Z</dcterms:created>
  <dcterms:modified xsi:type="dcterms:W3CDTF">2023-07-04T12:45:00Z</dcterms:modified>
</cp:coreProperties>
</file>