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83096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REDEHOOD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ECCA204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Reading. Tanner.</w:t>
      </w:r>
    </w:p>
    <w:p w14:paraId="7B703DC7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F02B1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16FC78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John Warner, senior,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</w:t>
      </w:r>
    </w:p>
    <w:p w14:paraId="09E05BF7" w14:textId="77777777" w:rsidR="000A49F1" w:rsidRDefault="000A49F1" w:rsidP="000A49F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him, John Rey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Fenne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Hadleigh, Suffolk(q.v.).</w:t>
      </w:r>
    </w:p>
    <w:p w14:paraId="7F34DA6F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https://waalt.uh.edu/index.php/CP40/889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9ACCE02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67FBF7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3A1961" w14:textId="77777777" w:rsidR="000A49F1" w:rsidRDefault="000A49F1" w:rsidP="000A4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2022</w:t>
      </w:r>
    </w:p>
    <w:p w14:paraId="1B2F09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C7CA8" w14:textId="77777777" w:rsidR="000A49F1" w:rsidRDefault="000A49F1" w:rsidP="009139A6">
      <w:r>
        <w:separator/>
      </w:r>
    </w:p>
  </w:endnote>
  <w:endnote w:type="continuationSeparator" w:id="0">
    <w:p w14:paraId="3C23E9EB" w14:textId="77777777" w:rsidR="000A49F1" w:rsidRDefault="000A49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FA7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4FB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EFF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16954" w14:textId="77777777" w:rsidR="000A49F1" w:rsidRDefault="000A49F1" w:rsidP="009139A6">
      <w:r>
        <w:separator/>
      </w:r>
    </w:p>
  </w:footnote>
  <w:footnote w:type="continuationSeparator" w:id="0">
    <w:p w14:paraId="2D8A8B93" w14:textId="77777777" w:rsidR="000A49F1" w:rsidRDefault="000A49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FC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9A8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3F9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9F1"/>
    <w:rsid w:val="000666E0"/>
    <w:rsid w:val="000A49F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AFF83"/>
  <w15:chartTrackingRefBased/>
  <w15:docId w15:val="{86EDD006-97B9-412C-91DD-67FA3FB1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49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2022-06-03T14:31:00Z</dcterms:created>
  <dcterms:modified xsi:type="dcterms:W3CDTF">2022-06-03T14:31:00Z</dcterms:modified>
</cp:coreProperties>
</file>