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32B82" w14:textId="77777777" w:rsidR="00B6549C" w:rsidRDefault="00B6549C" w:rsidP="00B65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REDEHOOD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398F591" w14:textId="77777777" w:rsidR="00B6549C" w:rsidRDefault="00B6549C" w:rsidP="00B65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Reading, Berkshire. Tanner.</w:t>
      </w:r>
    </w:p>
    <w:p w14:paraId="0E117F44" w14:textId="77777777" w:rsidR="00B6549C" w:rsidRDefault="00B6549C" w:rsidP="00B6549C">
      <w:pPr>
        <w:rPr>
          <w:rFonts w:ascii="Times New Roman" w:hAnsi="Times New Roman" w:cs="Times New Roman"/>
        </w:rPr>
      </w:pPr>
    </w:p>
    <w:p w14:paraId="504C0109" w14:textId="77777777" w:rsidR="00B6549C" w:rsidRDefault="00B6549C" w:rsidP="00B6549C">
      <w:pPr>
        <w:rPr>
          <w:rFonts w:ascii="Times New Roman" w:hAnsi="Times New Roman" w:cs="Times New Roman"/>
        </w:rPr>
      </w:pPr>
    </w:p>
    <w:p w14:paraId="0ED08BFE" w14:textId="77777777" w:rsidR="00B6549C" w:rsidRDefault="00B6549C" w:rsidP="00B65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Warner of London, esquire(q.v.), brought a plaint of debt against him,</w:t>
      </w:r>
    </w:p>
    <w:p w14:paraId="71973AF4" w14:textId="77777777" w:rsidR="00B6549C" w:rsidRDefault="00B6549C" w:rsidP="00B65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Roket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Bery</w:t>
      </w:r>
      <w:proofErr w:type="spellEnd"/>
      <w:r>
        <w:rPr>
          <w:rFonts w:ascii="Times New Roman" w:hAnsi="Times New Roman" w:cs="Times New Roman"/>
        </w:rPr>
        <w:t xml:space="preserve">, Suffolk(q.v.), and John </w:t>
      </w:r>
      <w:proofErr w:type="spellStart"/>
      <w:r>
        <w:rPr>
          <w:rFonts w:ascii="Times New Roman" w:hAnsi="Times New Roman" w:cs="Times New Roman"/>
        </w:rPr>
        <w:t>Fenne</w:t>
      </w:r>
      <w:proofErr w:type="spellEnd"/>
      <w:r>
        <w:rPr>
          <w:rFonts w:ascii="Times New Roman" w:hAnsi="Times New Roman" w:cs="Times New Roman"/>
        </w:rPr>
        <w:t xml:space="preserve"> of Hadleigh(q.v.).</w:t>
      </w:r>
    </w:p>
    <w:p w14:paraId="51BD9EDF" w14:textId="77777777" w:rsidR="00B6549C" w:rsidRDefault="00B6549C" w:rsidP="00B65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284B124" w14:textId="77777777" w:rsidR="00B6549C" w:rsidRDefault="00B6549C" w:rsidP="00B6549C">
      <w:pPr>
        <w:rPr>
          <w:rFonts w:ascii="Times New Roman" w:hAnsi="Times New Roman" w:cs="Times New Roman"/>
        </w:rPr>
      </w:pPr>
    </w:p>
    <w:p w14:paraId="678CB400" w14:textId="77777777" w:rsidR="00B6549C" w:rsidRDefault="00B6549C" w:rsidP="00B6549C">
      <w:pPr>
        <w:rPr>
          <w:rFonts w:ascii="Times New Roman" w:hAnsi="Times New Roman" w:cs="Times New Roman"/>
        </w:rPr>
      </w:pPr>
    </w:p>
    <w:p w14:paraId="1BE26302" w14:textId="77777777" w:rsidR="00B6549C" w:rsidRDefault="00B6549C" w:rsidP="00B65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2019</w:t>
      </w:r>
    </w:p>
    <w:p w14:paraId="3C91D646" w14:textId="77777777" w:rsidR="006B2F86" w:rsidRPr="00E71FC3" w:rsidRDefault="00B654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71D86" w14:textId="77777777" w:rsidR="00B6549C" w:rsidRDefault="00B6549C" w:rsidP="00E71FC3">
      <w:r>
        <w:separator/>
      </w:r>
    </w:p>
  </w:endnote>
  <w:endnote w:type="continuationSeparator" w:id="0">
    <w:p w14:paraId="3FEA6290" w14:textId="77777777" w:rsidR="00B6549C" w:rsidRDefault="00B6549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A9B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D610B3" w14:textId="77777777" w:rsidR="00B6549C" w:rsidRDefault="00B6549C" w:rsidP="00E71FC3">
      <w:r>
        <w:separator/>
      </w:r>
    </w:p>
  </w:footnote>
  <w:footnote w:type="continuationSeparator" w:id="0">
    <w:p w14:paraId="0552F5B9" w14:textId="77777777" w:rsidR="00B6549C" w:rsidRDefault="00B6549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9C"/>
    <w:rsid w:val="001A7C09"/>
    <w:rsid w:val="00577BD5"/>
    <w:rsid w:val="00656CBA"/>
    <w:rsid w:val="006A1F77"/>
    <w:rsid w:val="00733BE7"/>
    <w:rsid w:val="00AB52E8"/>
    <w:rsid w:val="00B16D3F"/>
    <w:rsid w:val="00B6549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353D9"/>
  <w15:chartTrackingRefBased/>
  <w15:docId w15:val="{65DFEC33-5FF7-4DCD-BC8B-46864CDC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549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2019-03-26T21:30:00Z</dcterms:created>
  <dcterms:modified xsi:type="dcterms:W3CDTF">2019-03-26T21:31:00Z</dcterms:modified>
</cp:coreProperties>
</file>