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7A57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REDEHODE</w:t>
      </w:r>
      <w:r>
        <w:rPr>
          <w:rFonts w:ascii="Times New Roman" w:hAnsi="Times New Roman" w:cs="Times New Roman"/>
          <w:sz w:val="24"/>
          <w:szCs w:val="24"/>
        </w:rPr>
        <w:t xml:space="preserve">     (fl.1401)</w:t>
      </w:r>
    </w:p>
    <w:p w14:paraId="16444D6D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555AFEC7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</w:p>
    <w:p w14:paraId="1EECEA44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</w:p>
    <w:p w14:paraId="01E4019B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Calton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alnagers in the city and</w:t>
      </w:r>
    </w:p>
    <w:p w14:paraId="231E550D" w14:textId="7E5AB69F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suburbs of York.   (C.F.R. 1399-1405 p.90)</w:t>
      </w:r>
    </w:p>
    <w:p w14:paraId="791CF02A" w14:textId="77777777" w:rsidR="00B12646" w:rsidRDefault="00B12646" w:rsidP="003D33F5">
      <w:pPr>
        <w:rPr>
          <w:rFonts w:ascii="Times New Roman" w:hAnsi="Times New Roman" w:cs="Times New Roman"/>
          <w:sz w:val="24"/>
          <w:szCs w:val="24"/>
        </w:rPr>
      </w:pPr>
    </w:p>
    <w:p w14:paraId="5DB1A0F9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</w:p>
    <w:p w14:paraId="02796BB8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</w:p>
    <w:p w14:paraId="07261D9B" w14:textId="77777777" w:rsidR="003D33F5" w:rsidRDefault="003D33F5" w:rsidP="003D3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2021</w:t>
      </w:r>
    </w:p>
    <w:p w14:paraId="3BCDFCF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5B92" w14:textId="77777777" w:rsidR="009764D1" w:rsidRDefault="009764D1" w:rsidP="009139A6">
      <w:r>
        <w:separator/>
      </w:r>
    </w:p>
  </w:endnote>
  <w:endnote w:type="continuationSeparator" w:id="0">
    <w:p w14:paraId="702E12F3" w14:textId="77777777" w:rsidR="009764D1" w:rsidRDefault="009764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0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992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B9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7A4B0" w14:textId="77777777" w:rsidR="009764D1" w:rsidRDefault="009764D1" w:rsidP="009139A6">
      <w:r>
        <w:separator/>
      </w:r>
    </w:p>
  </w:footnote>
  <w:footnote w:type="continuationSeparator" w:id="0">
    <w:p w14:paraId="325391EF" w14:textId="77777777" w:rsidR="009764D1" w:rsidRDefault="009764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E54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DD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146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F5"/>
    <w:rsid w:val="000666E0"/>
    <w:rsid w:val="002510B7"/>
    <w:rsid w:val="003D33F5"/>
    <w:rsid w:val="005C130B"/>
    <w:rsid w:val="00826F5C"/>
    <w:rsid w:val="009139A6"/>
    <w:rsid w:val="009448BB"/>
    <w:rsid w:val="009764D1"/>
    <w:rsid w:val="00A3176C"/>
    <w:rsid w:val="00AE65F8"/>
    <w:rsid w:val="00B1264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A329D"/>
  <w15:chartTrackingRefBased/>
  <w15:docId w15:val="{C8C80977-362F-408E-9433-CCB2253C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3F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2021-04-27T08:40:00Z</dcterms:created>
  <dcterms:modified xsi:type="dcterms:W3CDTF">2021-09-14T11:23:00Z</dcterms:modified>
</cp:coreProperties>
</file>