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E2EEC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REDEHODE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fl.1476)</w:t>
      </w:r>
    </w:p>
    <w:p w14:paraId="72BB09AB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Pouchmaker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6EE1BB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D6791C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F0E72A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Dec.1476</w:t>
      </w:r>
      <w:r>
        <w:rPr>
          <w:rFonts w:ascii="Times New Roman" w:hAnsi="Times New Roman" w:cs="Times New Roman"/>
          <w:sz w:val="24"/>
          <w:szCs w:val="24"/>
        </w:rPr>
        <w:tab/>
        <w:t xml:space="preserve">Gift of his goods and chattels to Sir Ralph Josselyn of London(q.v.), </w:t>
      </w:r>
    </w:p>
    <w:p w14:paraId="6EE0EE60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Ralph Verney of London(q.v.), William Phillip of London, goldsmith(q.v.),</w:t>
      </w:r>
    </w:p>
    <w:p w14:paraId="4625DAF4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Richard Burton of London, goldsmith(q.v.).</w:t>
      </w:r>
    </w:p>
    <w:p w14:paraId="354D99C9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p.32)</w:t>
      </w:r>
    </w:p>
    <w:p w14:paraId="7D117102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95463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71AC7" w14:textId="77777777" w:rsidR="00927D82" w:rsidRDefault="00927D82" w:rsidP="00927D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2021</w:t>
      </w:r>
    </w:p>
    <w:p w14:paraId="4C2738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0C58A" w14:textId="77777777" w:rsidR="00927D82" w:rsidRDefault="00927D82" w:rsidP="009139A6">
      <w:r>
        <w:separator/>
      </w:r>
    </w:p>
  </w:endnote>
  <w:endnote w:type="continuationSeparator" w:id="0">
    <w:p w14:paraId="5422672C" w14:textId="77777777" w:rsidR="00927D82" w:rsidRDefault="00927D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A34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AD1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593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37902" w14:textId="77777777" w:rsidR="00927D82" w:rsidRDefault="00927D82" w:rsidP="009139A6">
      <w:r>
        <w:separator/>
      </w:r>
    </w:p>
  </w:footnote>
  <w:footnote w:type="continuationSeparator" w:id="0">
    <w:p w14:paraId="6625DEE9" w14:textId="77777777" w:rsidR="00927D82" w:rsidRDefault="00927D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1B0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45E8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F0B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82"/>
    <w:rsid w:val="000666E0"/>
    <w:rsid w:val="002510B7"/>
    <w:rsid w:val="005C130B"/>
    <w:rsid w:val="00826F5C"/>
    <w:rsid w:val="009139A6"/>
    <w:rsid w:val="00927D82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42B"/>
  <w15:chartTrackingRefBased/>
  <w15:docId w15:val="{3C971319-F3C7-4735-8F2D-C182DF01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2021-03-09T21:45:00Z</dcterms:created>
  <dcterms:modified xsi:type="dcterms:W3CDTF">2021-03-09T21:45:00Z</dcterms:modified>
</cp:coreProperties>
</file>