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DE53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REDEHEDE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D650DAA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A01BB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14E03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Esyngwald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appointed alnagers in the city and </w:t>
      </w:r>
      <w:proofErr w:type="gramStart"/>
      <w:r>
        <w:rPr>
          <w:rFonts w:ascii="Times New Roman" w:hAnsi="Times New Roman" w:cs="Times New Roman"/>
          <w:sz w:val="24"/>
          <w:szCs w:val="24"/>
        </w:rPr>
        <w:t>suburbs</w:t>
      </w:r>
      <w:proofErr w:type="gramEnd"/>
    </w:p>
    <w:p w14:paraId="150A6BDC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York.   (C.P.R. 1399-1405 p.141)</w:t>
      </w:r>
    </w:p>
    <w:p w14:paraId="4BD89530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02A1A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C1538" w14:textId="77777777" w:rsidR="00FC6F8F" w:rsidRDefault="00FC6F8F" w:rsidP="00FC6F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1A6D3E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E4BD" w14:textId="77777777" w:rsidR="00FC6F8F" w:rsidRDefault="00FC6F8F" w:rsidP="009139A6">
      <w:r>
        <w:separator/>
      </w:r>
    </w:p>
  </w:endnote>
  <w:endnote w:type="continuationSeparator" w:id="0">
    <w:p w14:paraId="7EDCFE49" w14:textId="77777777" w:rsidR="00FC6F8F" w:rsidRDefault="00FC6F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47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803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B1B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7F19" w14:textId="77777777" w:rsidR="00FC6F8F" w:rsidRDefault="00FC6F8F" w:rsidP="009139A6">
      <w:r>
        <w:separator/>
      </w:r>
    </w:p>
  </w:footnote>
  <w:footnote w:type="continuationSeparator" w:id="0">
    <w:p w14:paraId="4EED2E22" w14:textId="77777777" w:rsidR="00FC6F8F" w:rsidRDefault="00FC6F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A6F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6D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C3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8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BD5BC"/>
  <w15:chartTrackingRefBased/>
  <w15:docId w15:val="{ED884199-0A5D-4513-954A-439CC173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2021-05-15T18:21:00Z</dcterms:created>
  <dcterms:modified xsi:type="dcterms:W3CDTF">2021-05-15T18:21:00Z</dcterms:modified>
</cp:coreProperties>
</file>