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47645" w14:textId="77777777" w:rsidR="006742CC" w:rsidRDefault="006742CC" w:rsidP="006742CC">
      <w:pPr>
        <w:pStyle w:val="NoSpacing"/>
      </w:pPr>
      <w:r>
        <w:rPr>
          <w:u w:val="single"/>
        </w:rPr>
        <w:t>John REDEHEDE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14:paraId="468A0F5B" w14:textId="77777777" w:rsidR="006742CC" w:rsidRDefault="006742CC" w:rsidP="006742CC">
      <w:pPr>
        <w:pStyle w:val="NoSpacing"/>
      </w:pPr>
    </w:p>
    <w:p w14:paraId="397BEB2E" w14:textId="77777777" w:rsidR="006742CC" w:rsidRDefault="006742CC" w:rsidP="006742CC">
      <w:pPr>
        <w:pStyle w:val="NoSpacing"/>
      </w:pPr>
    </w:p>
    <w:p w14:paraId="61FA045F" w14:textId="77777777" w:rsidR="006742CC" w:rsidRDefault="006742CC" w:rsidP="006742CC">
      <w:pPr>
        <w:pStyle w:val="NoSpacing"/>
      </w:pPr>
      <w:r>
        <w:t>10 Jun.</w:t>
      </w:r>
      <w:r>
        <w:tab/>
        <w:t>1423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Deddington</w:t>
      </w:r>
      <w:proofErr w:type="spellEnd"/>
      <w:r>
        <w:t xml:space="preserve">, </w:t>
      </w:r>
    </w:p>
    <w:p w14:paraId="4F86A759" w14:textId="77777777" w:rsidR="006742CC" w:rsidRDefault="006742CC" w:rsidP="006742CC">
      <w:pPr>
        <w:pStyle w:val="NoSpacing"/>
      </w:pPr>
      <w:r>
        <w:tab/>
      </w:r>
      <w:r>
        <w:tab/>
        <w:t xml:space="preserve">Oxfordshire, into lands of the late John </w:t>
      </w:r>
      <w:proofErr w:type="spellStart"/>
      <w:r>
        <w:t>Seyntclere</w:t>
      </w:r>
      <w:proofErr w:type="spellEnd"/>
      <w:r>
        <w:t>(q.v.).</w:t>
      </w:r>
    </w:p>
    <w:p w14:paraId="7BCEDE51" w14:textId="5CA2AA05" w:rsidR="006742CC" w:rsidRDefault="006742CC" w:rsidP="006742C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22-68)</w:t>
      </w:r>
    </w:p>
    <w:p w14:paraId="1CE0AF63" w14:textId="77777777" w:rsidR="00BC3B58" w:rsidRDefault="00BC3B58" w:rsidP="00BC3B58">
      <w:pPr>
        <w:pStyle w:val="NoSpacing"/>
      </w:pPr>
      <w:r>
        <w:t>10 Nov.1423</w:t>
      </w:r>
      <w:r>
        <w:tab/>
        <w:t>He was a juror on the inquisition post mortem held in Bicester,</w:t>
      </w:r>
    </w:p>
    <w:p w14:paraId="72B52B33" w14:textId="77777777" w:rsidR="00BC3B58" w:rsidRDefault="00BC3B58" w:rsidP="00BC3B58">
      <w:pPr>
        <w:pStyle w:val="NoSpacing"/>
      </w:pPr>
      <w:r>
        <w:tab/>
      </w:r>
      <w:r>
        <w:tab/>
        <w:t xml:space="preserve">Oxfordshire, into lands of the late John de la </w:t>
      </w:r>
      <w:proofErr w:type="spellStart"/>
      <w:r>
        <w:t>Poyle</w:t>
      </w:r>
      <w:proofErr w:type="spellEnd"/>
      <w:r>
        <w:t>(q.v.).</w:t>
      </w:r>
    </w:p>
    <w:p w14:paraId="2B47333F" w14:textId="77777777" w:rsidR="00BC3B58" w:rsidRDefault="00BC3B58" w:rsidP="00BC3B5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22-280)</w:t>
      </w:r>
    </w:p>
    <w:p w14:paraId="67615AAE" w14:textId="77777777" w:rsidR="00BC3B58" w:rsidRDefault="00BC3B58" w:rsidP="006742CC">
      <w:pPr>
        <w:pStyle w:val="NoSpacing"/>
      </w:pPr>
    </w:p>
    <w:p w14:paraId="4A33B339" w14:textId="77777777" w:rsidR="006742CC" w:rsidRDefault="006742CC" w:rsidP="006742CC">
      <w:pPr>
        <w:pStyle w:val="NoSpacing"/>
      </w:pPr>
    </w:p>
    <w:p w14:paraId="3C6F7DD4" w14:textId="77777777" w:rsidR="006742CC" w:rsidRDefault="006742CC" w:rsidP="006742CC">
      <w:pPr>
        <w:pStyle w:val="NoSpacing"/>
      </w:pPr>
    </w:p>
    <w:p w14:paraId="1C3B0BFA" w14:textId="0B4E238A" w:rsidR="006B2F86" w:rsidRDefault="006742CC" w:rsidP="006742CC">
      <w:pPr>
        <w:pStyle w:val="NoSpacing"/>
      </w:pPr>
      <w:r>
        <w:t>23 December 2016</w:t>
      </w:r>
    </w:p>
    <w:p w14:paraId="4FB61264" w14:textId="08B7AD06" w:rsidR="00BC3B58" w:rsidRPr="006742CC" w:rsidRDefault="00BC3B58" w:rsidP="006742CC">
      <w:pPr>
        <w:pStyle w:val="NoSpacing"/>
      </w:pPr>
      <w:r>
        <w:t xml:space="preserve">  8 October 2018</w:t>
      </w:r>
      <w:bookmarkStart w:id="0" w:name="_GoBack"/>
      <w:bookmarkEnd w:id="0"/>
    </w:p>
    <w:sectPr w:rsidR="00BC3B58" w:rsidRPr="006742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96EC1" w14:textId="77777777" w:rsidR="006742CC" w:rsidRDefault="006742CC" w:rsidP="00E71FC3">
      <w:pPr>
        <w:spacing w:after="0" w:line="240" w:lineRule="auto"/>
      </w:pPr>
      <w:r>
        <w:separator/>
      </w:r>
    </w:p>
  </w:endnote>
  <w:endnote w:type="continuationSeparator" w:id="0">
    <w:p w14:paraId="5F9F61EC" w14:textId="77777777" w:rsidR="006742CC" w:rsidRDefault="006742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1AF5E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7471F" w14:textId="77777777" w:rsidR="006742CC" w:rsidRDefault="006742CC" w:rsidP="00E71FC3">
      <w:pPr>
        <w:spacing w:after="0" w:line="240" w:lineRule="auto"/>
      </w:pPr>
      <w:r>
        <w:separator/>
      </w:r>
    </w:p>
  </w:footnote>
  <w:footnote w:type="continuationSeparator" w:id="0">
    <w:p w14:paraId="745DB607" w14:textId="77777777" w:rsidR="006742CC" w:rsidRDefault="006742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2CC"/>
    <w:rsid w:val="001A7C09"/>
    <w:rsid w:val="006742CC"/>
    <w:rsid w:val="00733BE7"/>
    <w:rsid w:val="00AB52E8"/>
    <w:rsid w:val="00B16D3F"/>
    <w:rsid w:val="00BC3B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D273"/>
  <w15:chartTrackingRefBased/>
  <w15:docId w15:val="{FF5B62BB-8F91-4FE5-9C57-E4A853C8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2016-12-23T20:16:00Z</dcterms:created>
  <dcterms:modified xsi:type="dcterms:W3CDTF">2018-10-08T14:18:00Z</dcterms:modified>
</cp:coreProperties>
</file>