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REDEHED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held a virgate of “</w:t>
      </w:r>
      <w:proofErr w:type="spellStart"/>
      <w:r>
        <w:rPr>
          <w:rFonts w:ascii="Times New Roman" w:hAnsi="Times New Roman" w:cs="Times New Roman"/>
          <w:sz w:val="24"/>
          <w:szCs w:val="24"/>
        </w:rPr>
        <w:t>bordlond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the manor of Marsh</w:t>
      </w: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Gibbon, Buckinghamshire.</w:t>
      </w: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21-372)</w:t>
      </w: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5C8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5C8" w:rsidRPr="000421C7" w:rsidRDefault="005415C8" w:rsidP="005415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5415C8" w:rsidRDefault="00DE7B9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415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5C8" w:rsidRDefault="005415C8" w:rsidP="00E71FC3">
      <w:pPr>
        <w:spacing w:after="0" w:line="240" w:lineRule="auto"/>
      </w:pPr>
      <w:r>
        <w:separator/>
      </w:r>
    </w:p>
  </w:endnote>
  <w:endnote w:type="continuationSeparator" w:id="0">
    <w:p w:rsidR="005415C8" w:rsidRDefault="005415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5C8" w:rsidRDefault="005415C8" w:rsidP="00E71FC3">
      <w:pPr>
        <w:spacing w:after="0" w:line="240" w:lineRule="auto"/>
      </w:pPr>
      <w:r>
        <w:separator/>
      </w:r>
    </w:p>
  </w:footnote>
  <w:footnote w:type="continuationSeparator" w:id="0">
    <w:p w:rsidR="005415C8" w:rsidRDefault="005415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C8"/>
    <w:rsid w:val="005415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D4950"/>
  <w15:chartTrackingRefBased/>
  <w15:docId w15:val="{45D0B36B-2F44-4722-B0CE-B3A69BA9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2016-05-28T20:58:00Z</dcterms:created>
  <dcterms:modified xsi:type="dcterms:W3CDTF">2016-05-28T21:00:00Z</dcterms:modified>
</cp:coreProperties>
</file>