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REDEFORD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Lancaster into</w:t>
      </w:r>
    </w:p>
    <w:p w:rsid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87B6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21-70)</w:t>
      </w:r>
    </w:p>
    <w:p w:rsid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E74F6" w:rsidRDefault="00DE74F6" w:rsidP="00DE74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2015</w:t>
      </w:r>
      <w:bookmarkStart w:id="0" w:name="_GoBack"/>
      <w:bookmarkEnd w:id="0"/>
    </w:p>
    <w:sectPr w:rsidR="00DD5B8A" w:rsidRPr="00DE74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4F6" w:rsidRDefault="00DE74F6" w:rsidP="00564E3C">
      <w:pPr>
        <w:spacing w:after="0" w:line="240" w:lineRule="auto"/>
      </w:pPr>
      <w:r>
        <w:separator/>
      </w:r>
    </w:p>
  </w:endnote>
  <w:endnote w:type="continuationSeparator" w:id="0">
    <w:p w:rsidR="00DE74F6" w:rsidRDefault="00DE74F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E74F6">
      <w:rPr>
        <w:rFonts w:ascii="Times New Roman" w:hAnsi="Times New Roman" w:cs="Times New Roman"/>
        <w:noProof/>
        <w:sz w:val="24"/>
        <w:szCs w:val="24"/>
      </w:rPr>
      <w:t>23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4F6" w:rsidRDefault="00DE74F6" w:rsidP="00564E3C">
      <w:pPr>
        <w:spacing w:after="0" w:line="240" w:lineRule="auto"/>
      </w:pPr>
      <w:r>
        <w:separator/>
      </w:r>
    </w:p>
  </w:footnote>
  <w:footnote w:type="continuationSeparator" w:id="0">
    <w:p w:rsidR="00DE74F6" w:rsidRDefault="00DE74F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4F6"/>
    <w:rsid w:val="00372DC6"/>
    <w:rsid w:val="00564E3C"/>
    <w:rsid w:val="0064591D"/>
    <w:rsid w:val="00DD5B8A"/>
    <w:rsid w:val="00DE74F6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9EA9E"/>
  <w15:chartTrackingRefBased/>
  <w15:docId w15:val="{E76F740E-5390-44B5-BC6B-1849DC87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E74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2015-10-23T21:17:00Z</dcterms:created>
  <dcterms:modified xsi:type="dcterms:W3CDTF">2015-10-23T21:18:00Z</dcterms:modified>
</cp:coreProperties>
</file>