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EE175" w14:textId="77777777" w:rsidR="003E3E9F" w:rsidRDefault="003E3E9F" w:rsidP="003E3E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REDECOTE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14:paraId="354C0485" w14:textId="77777777" w:rsidR="003E3E9F" w:rsidRDefault="003E3E9F" w:rsidP="003E3E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05632F1" w14:textId="77777777" w:rsidR="003E3E9F" w:rsidRDefault="003E3E9F" w:rsidP="003E3E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ED0C1C" w14:textId="77777777" w:rsidR="003E3E9F" w:rsidRDefault="003E3E9F" w:rsidP="003E3E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F66FBB" w14:textId="77777777" w:rsidR="003E3E9F" w:rsidRDefault="003E3E9F" w:rsidP="003E3E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May1412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6291F71" w14:textId="77777777" w:rsidR="003E3E9F" w:rsidRDefault="003E3E9F" w:rsidP="003E3E9F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p.256)</w:t>
      </w:r>
    </w:p>
    <w:p w14:paraId="02A808F9" w14:textId="77777777" w:rsidR="003E3E9F" w:rsidRDefault="003E3E9F" w:rsidP="003E3E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036CE08C" w14:textId="77777777" w:rsidR="003E3E9F" w:rsidRDefault="003E3E9F" w:rsidP="003E3E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EF1529" w14:textId="77777777" w:rsidR="003E3E9F" w:rsidRDefault="003E3E9F" w:rsidP="003E3E9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0B7624" w14:textId="77777777" w:rsidR="003E3E9F" w:rsidRDefault="003E3E9F" w:rsidP="003E3E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2023</w:t>
      </w:r>
    </w:p>
    <w:p w14:paraId="3A7EC3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022D1" w14:textId="77777777" w:rsidR="003E3E9F" w:rsidRDefault="003E3E9F" w:rsidP="009139A6">
      <w:r>
        <w:separator/>
      </w:r>
    </w:p>
  </w:endnote>
  <w:endnote w:type="continuationSeparator" w:id="0">
    <w:p w14:paraId="5C86BDE1" w14:textId="77777777" w:rsidR="003E3E9F" w:rsidRDefault="003E3E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D36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968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A62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41BE2" w14:textId="77777777" w:rsidR="003E3E9F" w:rsidRDefault="003E3E9F" w:rsidP="009139A6">
      <w:r>
        <w:separator/>
      </w:r>
    </w:p>
  </w:footnote>
  <w:footnote w:type="continuationSeparator" w:id="0">
    <w:p w14:paraId="5CD87D09" w14:textId="77777777" w:rsidR="003E3E9F" w:rsidRDefault="003E3E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F9A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676D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A7B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E9F"/>
    <w:rsid w:val="000666E0"/>
    <w:rsid w:val="002510B7"/>
    <w:rsid w:val="003E3E9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CB517"/>
  <w15:chartTrackingRefBased/>
  <w15:docId w15:val="{1DA3C47E-2E84-49B8-A9D4-83000CFFE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E9F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2023-05-07T19:28:00Z</dcterms:created>
  <dcterms:modified xsi:type="dcterms:W3CDTF">2023-05-07T19:29:00Z</dcterms:modified>
</cp:coreProperties>
</file>