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5628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REDECLYFF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62853" w:rsidRDefault="005628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853" w:rsidRDefault="005628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853" w:rsidRDefault="0056285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Apr.1418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the township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Threlkeld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562853" w:rsidRDefault="00562853" w:rsidP="005628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144DD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21-110)</w:t>
      </w:r>
    </w:p>
    <w:p w:rsidR="00562853" w:rsidRDefault="00562853" w:rsidP="0056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853" w:rsidRDefault="00562853" w:rsidP="0056285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2853" w:rsidRPr="00562853" w:rsidRDefault="00562853" w:rsidP="005628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November 2015</w:t>
      </w:r>
      <w:bookmarkStart w:id="0" w:name="_GoBack"/>
      <w:bookmarkEnd w:id="0"/>
    </w:p>
    <w:sectPr w:rsidR="00562853" w:rsidRPr="00562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853" w:rsidRDefault="00562853" w:rsidP="00564E3C">
      <w:pPr>
        <w:spacing w:after="0" w:line="240" w:lineRule="auto"/>
      </w:pPr>
      <w:r>
        <w:separator/>
      </w:r>
    </w:p>
  </w:endnote>
  <w:endnote w:type="continuationSeparator" w:id="0">
    <w:p w:rsidR="00562853" w:rsidRDefault="0056285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62853">
      <w:rPr>
        <w:rFonts w:ascii="Times New Roman" w:hAnsi="Times New Roman" w:cs="Times New Roman"/>
        <w:noProof/>
        <w:sz w:val="24"/>
        <w:szCs w:val="24"/>
      </w:rPr>
      <w:t>25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853" w:rsidRDefault="00562853" w:rsidP="00564E3C">
      <w:pPr>
        <w:spacing w:after="0" w:line="240" w:lineRule="auto"/>
      </w:pPr>
      <w:r>
        <w:separator/>
      </w:r>
    </w:p>
  </w:footnote>
  <w:footnote w:type="continuationSeparator" w:id="0">
    <w:p w:rsidR="00562853" w:rsidRDefault="0056285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853"/>
    <w:rsid w:val="00372DC6"/>
    <w:rsid w:val="0056285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D8242"/>
  <w15:chartTrackingRefBased/>
  <w15:docId w15:val="{897F465C-5AC3-4DD8-9161-E6E4311E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628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2015-11-25T20:49:00Z</dcterms:created>
  <dcterms:modified xsi:type="dcterms:W3CDTF">2015-11-25T20:50:00Z</dcterms:modified>
</cp:coreProperties>
</file>